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XSpec="center" w:tblpY="435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46"/>
        <w:gridCol w:w="1014"/>
        <w:gridCol w:w="4630"/>
        <w:gridCol w:w="1081"/>
        <w:gridCol w:w="3843"/>
      </w:tblGrid>
      <w:tr w:rsidR="00D942FB" w:rsidTr="008C3F65">
        <w:trPr>
          <w:cantSplit/>
          <w:trHeight w:hRule="exact" w:val="10656"/>
        </w:trPr>
        <w:tc>
          <w:tcPr>
            <w:tcW w:w="3846" w:type="dxa"/>
          </w:tcPr>
          <w:p w:rsidR="005E3BF4" w:rsidRDefault="008C3F65" w:rsidP="008C3F65">
            <w:pPr>
              <w:ind w:left="-1134" w:firstLine="1134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1075" cy="1280069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21" cy="136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295400" cy="1249502"/>
                  <wp:effectExtent l="0" t="0" r="0" b="825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51" cy="132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599" w:rsidRPr="009F6079" w:rsidRDefault="003E3599" w:rsidP="00914CF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2B2A2A"/>
                <w:sz w:val="18"/>
                <w:szCs w:val="18"/>
              </w:rPr>
            </w:pPr>
            <w:r w:rsidRPr="009F6079">
              <w:rPr>
                <w:rFonts w:asciiTheme="minorHAnsi" w:hAnsiTheme="minorHAnsi" w:cstheme="minorHAnsi"/>
                <w:b/>
                <w:color w:val="2B2A2A"/>
                <w:sz w:val="18"/>
                <w:szCs w:val="18"/>
              </w:rPr>
              <w:t>Rzem</w:t>
            </w:r>
            <w:r w:rsidR="009651E0" w:rsidRPr="009F6079">
              <w:rPr>
                <w:rFonts w:asciiTheme="minorHAnsi" w:hAnsiTheme="minorHAnsi" w:cstheme="minorHAnsi"/>
                <w:b/>
                <w:color w:val="2B2A2A"/>
                <w:sz w:val="18"/>
                <w:szCs w:val="18"/>
              </w:rPr>
              <w:t xml:space="preserve">ieślnicza Szkoła </w:t>
            </w:r>
            <w:r w:rsidR="00D62E5B" w:rsidRPr="009F6079">
              <w:rPr>
                <w:rFonts w:asciiTheme="minorHAnsi" w:hAnsiTheme="minorHAnsi" w:cstheme="minorHAnsi"/>
                <w:b/>
                <w:color w:val="2B2A2A"/>
                <w:sz w:val="18"/>
                <w:szCs w:val="18"/>
              </w:rPr>
              <w:t>Branżowa I Stopnia</w:t>
            </w:r>
            <w:r w:rsidR="00495634">
              <w:rPr>
                <w:rFonts w:asciiTheme="minorHAnsi" w:hAnsiTheme="minorHAnsi" w:cstheme="minorHAnsi"/>
                <w:b/>
                <w:color w:val="2B2A2A"/>
                <w:sz w:val="18"/>
                <w:szCs w:val="18"/>
              </w:rPr>
              <w:t xml:space="preserve"> w Wągrowcu</w:t>
            </w:r>
            <w:r w:rsidRPr="009F6079">
              <w:rPr>
                <w:rFonts w:asciiTheme="minorHAnsi" w:hAnsiTheme="minorHAnsi" w:cstheme="minorHAnsi"/>
                <w:b/>
                <w:color w:val="2B2A2A"/>
                <w:sz w:val="18"/>
                <w:szCs w:val="18"/>
              </w:rPr>
              <w:t xml:space="preserve"> powstała w odpowiedzi na zapotrzebowanie naszego środowiska.</w:t>
            </w:r>
          </w:p>
          <w:p w:rsidR="003E3599" w:rsidRPr="009F6079" w:rsidRDefault="003E3599" w:rsidP="00D911B3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B2A2A"/>
                <w:sz w:val="18"/>
                <w:szCs w:val="18"/>
              </w:rPr>
            </w:pPr>
          </w:p>
          <w:p w:rsidR="003E3599" w:rsidRPr="009F6079" w:rsidRDefault="009651E0" w:rsidP="00D911B3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B2A2A"/>
                <w:sz w:val="18"/>
                <w:szCs w:val="18"/>
              </w:rPr>
            </w:pPr>
            <w:r w:rsidRPr="009F6079">
              <w:rPr>
                <w:rFonts w:asciiTheme="minorHAnsi" w:hAnsiTheme="minorHAnsi" w:cstheme="minorHAnsi"/>
                <w:color w:val="2B2A2A"/>
                <w:sz w:val="18"/>
                <w:szCs w:val="18"/>
              </w:rPr>
              <w:t>Jesteśmy szkołą </w:t>
            </w:r>
            <w:r w:rsidR="003E3599" w:rsidRPr="009F6079">
              <w:rPr>
                <w:rFonts w:asciiTheme="minorHAnsi" w:hAnsiTheme="minorHAnsi" w:cstheme="minorHAnsi"/>
                <w:color w:val="2B2A2A"/>
                <w:sz w:val="18"/>
                <w:szCs w:val="18"/>
              </w:rPr>
              <w:t>niepubliczną</w:t>
            </w:r>
            <w:r w:rsidR="003E3599" w:rsidRPr="009F6079">
              <w:rPr>
                <w:rStyle w:val="apple-converted-space"/>
                <w:rFonts w:asciiTheme="minorHAnsi" w:hAnsiTheme="minorHAnsi" w:cstheme="minorHAnsi"/>
                <w:color w:val="2B2A2A"/>
                <w:sz w:val="18"/>
                <w:szCs w:val="18"/>
              </w:rPr>
              <w:t> </w:t>
            </w:r>
            <w:r w:rsidR="003E3599" w:rsidRPr="003F2E7C">
              <w:rPr>
                <w:rStyle w:val="Uwydatnienie"/>
                <w:rFonts w:asciiTheme="minorHAnsi" w:hAnsiTheme="minorHAnsi" w:cstheme="minorHAnsi"/>
                <w:bCs/>
                <w:i w:val="0"/>
                <w:color w:val="2B2A2A"/>
                <w:sz w:val="18"/>
                <w:szCs w:val="18"/>
              </w:rPr>
              <w:t>o uprawnieniach szkoły publicznej</w:t>
            </w:r>
            <w:r w:rsidR="003E3599" w:rsidRPr="009F6079">
              <w:rPr>
                <w:rStyle w:val="apple-converted-space"/>
                <w:rFonts w:asciiTheme="minorHAnsi" w:hAnsiTheme="minorHAnsi" w:cstheme="minorHAnsi"/>
                <w:color w:val="2B2A2A"/>
                <w:sz w:val="18"/>
                <w:szCs w:val="18"/>
              </w:rPr>
              <w:t> </w:t>
            </w:r>
            <w:r w:rsidR="003E3599" w:rsidRPr="009F6079">
              <w:rPr>
                <w:rFonts w:asciiTheme="minorHAnsi" w:hAnsiTheme="minorHAnsi" w:cstheme="minorHAnsi"/>
                <w:color w:val="2B2A2A"/>
                <w:sz w:val="18"/>
                <w:szCs w:val="18"/>
              </w:rPr>
              <w:t>– wpisaną do ewidencji szkół i placówek niepublicznych  prowadzonej przez Starostę Wągrowieckiego w dniu 27 listopada 2013 roku pod numerem 1/13.</w:t>
            </w:r>
          </w:p>
          <w:p w:rsidR="00D911B3" w:rsidRPr="009F6079" w:rsidRDefault="00D911B3" w:rsidP="00D911B3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B2A2A"/>
                <w:sz w:val="18"/>
                <w:szCs w:val="18"/>
              </w:rPr>
            </w:pPr>
          </w:p>
          <w:p w:rsidR="00914CF4" w:rsidRPr="00914CF4" w:rsidRDefault="003E3599" w:rsidP="00914CF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2B2A2A"/>
                <w:sz w:val="18"/>
                <w:szCs w:val="18"/>
              </w:rPr>
            </w:pPr>
            <w:r w:rsidRPr="009F6079">
              <w:rPr>
                <w:rStyle w:val="Pogrubienie"/>
                <w:rFonts w:asciiTheme="minorHAnsi" w:hAnsiTheme="minorHAnsi" w:cstheme="minorHAnsi"/>
                <w:b w:val="0"/>
                <w:color w:val="2B2A2A"/>
                <w:sz w:val="18"/>
                <w:szCs w:val="18"/>
              </w:rPr>
              <w:t>Nadanie uprawnień szkoły publicznej oznacza</w:t>
            </w:r>
            <w:r w:rsidR="00C85A52" w:rsidRPr="009F6079">
              <w:rPr>
                <w:rStyle w:val="Pogrubienie"/>
                <w:rFonts w:asciiTheme="minorHAnsi" w:hAnsiTheme="minorHAnsi" w:cstheme="minorHAnsi"/>
                <w:b w:val="0"/>
                <w:color w:val="2B2A2A"/>
                <w:sz w:val="18"/>
                <w:szCs w:val="18"/>
              </w:rPr>
              <w:t xml:space="preserve">, że </w:t>
            </w:r>
            <w:r w:rsidR="002F6427">
              <w:rPr>
                <w:rStyle w:val="Pogrubienie"/>
                <w:rFonts w:asciiTheme="minorHAnsi" w:hAnsiTheme="minorHAnsi" w:cstheme="minorHAnsi"/>
                <w:b w:val="0"/>
                <w:color w:val="2B2A2A"/>
                <w:sz w:val="18"/>
                <w:szCs w:val="18"/>
              </w:rPr>
              <w:t>realizujemy programy nauczania określone przez Ministerstwo Edukacji Narodowej i wydajemy świadectwa państwowe.</w:t>
            </w:r>
          </w:p>
          <w:p w:rsidR="00914CF4" w:rsidRDefault="00914CF4" w:rsidP="00D911B3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B2A2A"/>
                <w:sz w:val="18"/>
                <w:szCs w:val="18"/>
              </w:rPr>
            </w:pPr>
          </w:p>
          <w:p w:rsidR="009F6079" w:rsidRDefault="001C30EE" w:rsidP="00914CF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2B2A2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082439" cy="15621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67" cy="156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1B3" w:rsidRPr="009651E0" w:rsidRDefault="00D911B3" w:rsidP="008167B8">
            <w:pPr>
              <w:jc w:val="center"/>
              <w:rPr>
                <w:rStyle w:val="apple-converted-space"/>
              </w:rPr>
            </w:pPr>
            <w:r w:rsidRPr="00D911B3">
              <w:rPr>
                <w:b/>
              </w:rPr>
              <w:br/>
            </w:r>
            <w:r w:rsidRPr="00D911B3">
              <w:rPr>
                <w:rFonts w:cstheme="minorHAnsi"/>
                <w:b/>
                <w:color w:val="2B2A2A"/>
                <w:sz w:val="18"/>
                <w:szCs w:val="18"/>
                <w:shd w:val="clear" w:color="auto" w:fill="FFFFFF"/>
              </w:rPr>
              <w:t xml:space="preserve">Uczniowie naszej Szkoły praktyczną naukę zawodu odbywają w zakładach rzemieślniczych. Adresy tych zakładów znajdziecie w naszym biuletynie </w:t>
            </w:r>
            <w:r w:rsidR="009F6079">
              <w:rPr>
                <w:rFonts w:cstheme="minorHAnsi"/>
                <w:b/>
                <w:color w:val="2B2A2A"/>
                <w:sz w:val="18"/>
                <w:szCs w:val="18"/>
                <w:shd w:val="clear" w:color="auto" w:fill="FFFFFF"/>
              </w:rPr>
              <w:t>oraz</w:t>
            </w:r>
            <w:r w:rsidRPr="00D911B3">
              <w:rPr>
                <w:rFonts w:cstheme="minorHAnsi"/>
                <w:b/>
                <w:color w:val="2B2A2A"/>
                <w:sz w:val="18"/>
                <w:szCs w:val="18"/>
                <w:shd w:val="clear" w:color="auto" w:fill="FFFFFF"/>
              </w:rPr>
              <w:t xml:space="preserve"> na stronie internetowej Cechu</w:t>
            </w:r>
            <w:r w:rsidR="00D32BE1">
              <w:rPr>
                <w:rFonts w:cstheme="minorHAnsi"/>
                <w:b/>
                <w:color w:val="2B2A2A"/>
                <w:sz w:val="18"/>
                <w:szCs w:val="18"/>
                <w:shd w:val="clear" w:color="auto" w:fill="FFFFFF"/>
              </w:rPr>
              <w:t xml:space="preserve"> Rzemiosł Różnych w Wągrowcu.</w:t>
            </w:r>
          </w:p>
          <w:p w:rsidR="00D911B3" w:rsidRDefault="00C910AF" w:rsidP="00D911B3">
            <w:pPr>
              <w:jc w:val="center"/>
              <w:rPr>
                <w:rFonts w:cstheme="minorHAnsi"/>
                <w:b/>
                <w:sz w:val="18"/>
                <w:szCs w:val="18"/>
                <w:shd w:val="clear" w:color="auto" w:fill="FFFFFF"/>
              </w:rPr>
            </w:pPr>
            <w:hyperlink r:id="rId10" w:history="1">
              <w:r w:rsidR="001C30EE" w:rsidRPr="00CC1675">
                <w:rPr>
                  <w:rStyle w:val="Hipercze"/>
                  <w:rFonts w:cstheme="minorHAnsi"/>
                  <w:b/>
                  <w:sz w:val="18"/>
                  <w:szCs w:val="18"/>
                  <w:shd w:val="clear" w:color="auto" w:fill="FFFFFF"/>
                </w:rPr>
                <w:t>www.wagrowiec.icech.pl</w:t>
              </w:r>
            </w:hyperlink>
          </w:p>
          <w:p w:rsidR="001C30EE" w:rsidRPr="00D911B3" w:rsidRDefault="001C30EE" w:rsidP="00D911B3">
            <w:pPr>
              <w:jc w:val="center"/>
              <w:rPr>
                <w:rFonts w:ascii="Arial" w:hAnsi="Arial" w:cs="Arial"/>
                <w:b/>
                <w:color w:val="2B2A2A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014" w:type="dxa"/>
            <w:textDirection w:val="btLr"/>
          </w:tcPr>
          <w:p w:rsidR="003E3599" w:rsidRPr="00D420A8" w:rsidRDefault="003E3599" w:rsidP="003E3599"/>
        </w:tc>
        <w:tc>
          <w:tcPr>
            <w:tcW w:w="4630" w:type="dxa"/>
          </w:tcPr>
          <w:p w:rsidR="003D2C79" w:rsidRDefault="00FA5BF6" w:rsidP="003D2C79">
            <w:r>
              <w:rPr>
                <w:noProof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-117475</wp:posOffset>
                  </wp:positionH>
                  <wp:positionV relativeFrom="paragraph">
                    <wp:posOffset>-27940</wp:posOffset>
                  </wp:positionV>
                  <wp:extent cx="1727200" cy="1295400"/>
                  <wp:effectExtent l="0" t="0" r="635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5BF6" w:rsidRDefault="00FA5BF6" w:rsidP="003D2C79"/>
          <w:p w:rsidR="003D2C79" w:rsidRDefault="001C30EE" w:rsidP="00D911B3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256540</wp:posOffset>
                  </wp:positionV>
                  <wp:extent cx="1790700" cy="1343025"/>
                  <wp:effectExtent l="0" t="0" r="0" b="9525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D2C79">
              <w:t xml:space="preserve">      </w:t>
            </w:r>
            <w:r w:rsidR="003F2E7C">
              <w:t xml:space="preserve">         </w:t>
            </w:r>
            <w:r w:rsidR="003D2C79">
              <w:t xml:space="preserve">    </w:t>
            </w:r>
          </w:p>
          <w:p w:rsidR="00FA5BF6" w:rsidRPr="00FA5BF6" w:rsidRDefault="000E0439" w:rsidP="000E0439">
            <w:r>
              <w:t xml:space="preserve">              </w:t>
            </w:r>
          </w:p>
          <w:p w:rsidR="000E0439" w:rsidRDefault="000E0439" w:rsidP="000E0439"/>
          <w:p w:rsidR="00FA5BF6" w:rsidRDefault="00FA5BF6" w:rsidP="00FA5BF6"/>
          <w:p w:rsidR="00D32BE1" w:rsidRDefault="00D32BE1" w:rsidP="00D911B3">
            <w:pPr>
              <w:jc w:val="center"/>
            </w:pPr>
          </w:p>
          <w:p w:rsidR="00D942FB" w:rsidRDefault="001C30EE" w:rsidP="00D911B3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-165735</wp:posOffset>
                  </wp:positionH>
                  <wp:positionV relativeFrom="paragraph">
                    <wp:posOffset>46990</wp:posOffset>
                  </wp:positionV>
                  <wp:extent cx="1704975" cy="1278255"/>
                  <wp:effectExtent l="0" t="0" r="9525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2C79" w:rsidRDefault="003D2C79" w:rsidP="008B619B">
            <w:pPr>
              <w:rPr>
                <w:color w:val="auto"/>
                <w:sz w:val="18"/>
                <w:szCs w:val="18"/>
              </w:rPr>
            </w:pPr>
          </w:p>
          <w:p w:rsidR="008B619B" w:rsidRDefault="008B619B" w:rsidP="008B619B">
            <w:pPr>
              <w:rPr>
                <w:color w:val="auto"/>
                <w:sz w:val="18"/>
                <w:szCs w:val="18"/>
              </w:rPr>
            </w:pPr>
          </w:p>
          <w:p w:rsidR="008B619B" w:rsidRDefault="001C30EE" w:rsidP="008B619B">
            <w:pPr>
              <w:rPr>
                <w:color w:val="auto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201295</wp:posOffset>
                  </wp:positionV>
                  <wp:extent cx="1752600" cy="1254760"/>
                  <wp:effectExtent l="0" t="0" r="0" b="254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0F35" w:rsidRPr="00730F35" w:rsidRDefault="00730F35" w:rsidP="00730F35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D911B3" w:rsidRDefault="00D911B3" w:rsidP="00730F35">
            <w:pPr>
              <w:jc w:val="center"/>
              <w:rPr>
                <w:color w:val="auto"/>
              </w:rPr>
            </w:pPr>
          </w:p>
          <w:p w:rsidR="008B619B" w:rsidRDefault="001C30EE" w:rsidP="00730F35">
            <w:pPr>
              <w:jc w:val="center"/>
              <w:rPr>
                <w:color w:val="auto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-193675</wp:posOffset>
                  </wp:positionH>
                  <wp:positionV relativeFrom="paragraph">
                    <wp:posOffset>327660</wp:posOffset>
                  </wp:positionV>
                  <wp:extent cx="1714500" cy="1285875"/>
                  <wp:effectExtent l="0" t="0" r="0" b="9525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B619B" w:rsidRDefault="008B619B" w:rsidP="00730F35">
            <w:pPr>
              <w:jc w:val="center"/>
              <w:rPr>
                <w:color w:val="auto"/>
              </w:rPr>
            </w:pPr>
          </w:p>
          <w:p w:rsidR="008B619B" w:rsidRDefault="008B619B" w:rsidP="00730F35">
            <w:pPr>
              <w:jc w:val="center"/>
              <w:rPr>
                <w:color w:val="auto"/>
              </w:rPr>
            </w:pPr>
          </w:p>
          <w:p w:rsidR="008B619B" w:rsidRDefault="008B619B" w:rsidP="00730F35">
            <w:pPr>
              <w:jc w:val="center"/>
              <w:rPr>
                <w:color w:val="auto"/>
              </w:rPr>
            </w:pPr>
          </w:p>
          <w:p w:rsidR="008B619B" w:rsidRDefault="001C30EE" w:rsidP="00730F35">
            <w:pPr>
              <w:jc w:val="center"/>
              <w:rPr>
                <w:color w:val="auto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213360</wp:posOffset>
                  </wp:positionV>
                  <wp:extent cx="1776095" cy="1219200"/>
                  <wp:effectExtent l="0" t="0" r="0" b="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B619B" w:rsidRDefault="008B619B" w:rsidP="00730F35">
            <w:pPr>
              <w:jc w:val="center"/>
              <w:rPr>
                <w:color w:val="auto"/>
              </w:rPr>
            </w:pPr>
          </w:p>
          <w:p w:rsidR="008B619B" w:rsidRDefault="008B619B" w:rsidP="00730F35">
            <w:pPr>
              <w:jc w:val="center"/>
              <w:rPr>
                <w:color w:val="auto"/>
              </w:rPr>
            </w:pPr>
          </w:p>
          <w:p w:rsidR="008B619B" w:rsidRDefault="008B619B" w:rsidP="00730F35">
            <w:pPr>
              <w:jc w:val="center"/>
              <w:rPr>
                <w:color w:val="auto"/>
              </w:rPr>
            </w:pPr>
          </w:p>
          <w:p w:rsidR="001C30EE" w:rsidRDefault="001C30EE" w:rsidP="005F69EC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1C30EE" w:rsidRDefault="001C30EE" w:rsidP="005F69EC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1C30EE" w:rsidRDefault="001C30EE" w:rsidP="005F69EC">
            <w:pPr>
              <w:jc w:val="center"/>
              <w:rPr>
                <w:color w:val="auto"/>
                <w:sz w:val="18"/>
                <w:szCs w:val="18"/>
              </w:rPr>
            </w:pPr>
          </w:p>
          <w:p w:rsidR="005F69EC" w:rsidRDefault="005F69EC" w:rsidP="005F69EC">
            <w:pPr>
              <w:jc w:val="center"/>
              <w:rPr>
                <w:color w:val="auto"/>
                <w:sz w:val="18"/>
                <w:szCs w:val="18"/>
              </w:rPr>
            </w:pPr>
            <w:r w:rsidRPr="005F69EC">
              <w:rPr>
                <w:color w:val="auto"/>
                <w:sz w:val="18"/>
                <w:szCs w:val="18"/>
              </w:rPr>
              <w:t>Nasza szkoła stawia na nowoczesną formę kształce</w:t>
            </w:r>
            <w:r>
              <w:rPr>
                <w:color w:val="auto"/>
                <w:sz w:val="18"/>
                <w:szCs w:val="18"/>
              </w:rPr>
              <w:t>nia. Uczniowie na zajęciach kor</w:t>
            </w:r>
            <w:r w:rsidR="009651E0">
              <w:rPr>
                <w:color w:val="auto"/>
                <w:sz w:val="18"/>
                <w:szCs w:val="18"/>
              </w:rPr>
              <w:t>zystają z laptopów oraz</w:t>
            </w:r>
            <w:r>
              <w:rPr>
                <w:color w:val="auto"/>
                <w:sz w:val="18"/>
                <w:szCs w:val="18"/>
              </w:rPr>
              <w:t xml:space="preserve"> z</w:t>
            </w:r>
            <w:r w:rsidR="005E3BF4">
              <w:rPr>
                <w:color w:val="auto"/>
                <w:sz w:val="18"/>
                <w:szCs w:val="18"/>
              </w:rPr>
              <w:t xml:space="preserve"> tablic interaktywnych</w:t>
            </w:r>
          </w:p>
          <w:p w:rsidR="005F69EC" w:rsidRPr="005F69EC" w:rsidRDefault="005F69EC" w:rsidP="005F69EC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081" w:type="dxa"/>
            <w:textDirection w:val="btLr"/>
          </w:tcPr>
          <w:p w:rsidR="00D942FB" w:rsidRDefault="0093233D" w:rsidP="003E3599">
            <w:r>
              <w:t xml:space="preserve">   </w:t>
            </w:r>
          </w:p>
        </w:tc>
        <w:tc>
          <w:tcPr>
            <w:tcW w:w="3843" w:type="dxa"/>
          </w:tcPr>
          <w:p w:rsidR="005E3BF4" w:rsidRDefault="005E3BF4"/>
          <w:p w:rsidR="005E3BF4" w:rsidRDefault="005E3BF4"/>
          <w:p w:rsidR="005E3BF4" w:rsidRDefault="005E3BF4"/>
          <w:tbl>
            <w:tblPr>
              <w:tblStyle w:val="BrochureHostTable"/>
              <w:tblpPr w:leftFromText="141" w:rightFromText="141" w:tblpY="2205"/>
              <w:tblOverlap w:val="never"/>
              <w:tblW w:w="3869" w:type="dxa"/>
              <w:tblLayout w:type="fixed"/>
              <w:tblLook w:val="04A0"/>
            </w:tblPr>
            <w:tblGrid>
              <w:gridCol w:w="3869"/>
            </w:tblGrid>
            <w:tr w:rsidR="00D942FB" w:rsidTr="005E3BF4">
              <w:trPr>
                <w:trHeight w:val="2129"/>
              </w:trPr>
              <w:tc>
                <w:tcPr>
                  <w:tcW w:w="3869" w:type="dxa"/>
                  <w:vAlign w:val="bottom"/>
                </w:tcPr>
                <w:p w:rsidR="005E3BF4" w:rsidRDefault="000E0439" w:rsidP="000E0439">
                  <w:pPr>
                    <w:jc w:val="center"/>
                  </w:pPr>
                  <w:r w:rsidRPr="00554BA5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43000" cy="1143000"/>
                        <wp:effectExtent l="0" t="0" r="0" b="0"/>
                        <wp:docPr id="32" name="Obraz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3BF4" w:rsidRDefault="005E3BF4" w:rsidP="00B95115">
                  <w:pPr>
                    <w:jc w:val="center"/>
                  </w:pPr>
                </w:p>
                <w:p w:rsidR="005E3BF4" w:rsidRDefault="005E3BF4" w:rsidP="005E3BF4"/>
                <w:p w:rsidR="005E3BF4" w:rsidRPr="005E3BF4" w:rsidRDefault="005E3BF4" w:rsidP="008B619B">
                  <w:pPr>
                    <w:spacing w:after="160"/>
                    <w:jc w:val="center"/>
                    <w:rPr>
                      <w:rFonts w:asciiTheme="majorHAnsi" w:eastAsiaTheme="majorEastAsia" w:hAnsiTheme="majorHAnsi" w:cstheme="majorBidi"/>
                      <w:b/>
                      <w:color w:val="00B050"/>
                      <w:kern w:val="28"/>
                      <w:sz w:val="28"/>
                      <w:szCs w:val="28"/>
                    </w:rPr>
                  </w:pPr>
                  <w:r w:rsidRPr="005E3BF4">
                    <w:rPr>
                      <w:rFonts w:asciiTheme="majorHAnsi" w:eastAsiaTheme="majorEastAsia" w:hAnsiTheme="majorHAnsi" w:cstheme="majorBidi"/>
                      <w:b/>
                      <w:color w:val="00B050"/>
                      <w:kern w:val="28"/>
                      <w:sz w:val="28"/>
                      <w:szCs w:val="28"/>
                    </w:rPr>
                    <w:t xml:space="preserve">RZEMIEŚLNICZA SZKOŁA BRANŻOWA I STOPNIA </w:t>
                  </w:r>
                  <w:r w:rsidR="008B619B">
                    <w:rPr>
                      <w:rFonts w:asciiTheme="majorHAnsi" w:eastAsiaTheme="majorEastAsia" w:hAnsiTheme="majorHAnsi" w:cstheme="majorBidi"/>
                      <w:b/>
                      <w:color w:val="00B050"/>
                      <w:kern w:val="28"/>
                      <w:sz w:val="28"/>
                      <w:szCs w:val="28"/>
                    </w:rPr>
                    <w:t xml:space="preserve">         </w:t>
                  </w:r>
                  <w:r w:rsidRPr="005E3BF4">
                    <w:rPr>
                      <w:rFonts w:asciiTheme="majorHAnsi" w:eastAsiaTheme="majorEastAsia" w:hAnsiTheme="majorHAnsi" w:cstheme="majorBidi"/>
                      <w:b/>
                      <w:color w:val="00B050"/>
                      <w:kern w:val="28"/>
                      <w:sz w:val="28"/>
                      <w:szCs w:val="28"/>
                    </w:rPr>
                    <w:t>W WĄGROWCU</w:t>
                  </w:r>
                </w:p>
                <w:p w:rsidR="005E3BF4" w:rsidRPr="005E3BF4" w:rsidRDefault="005E3BF4" w:rsidP="005E3BF4"/>
              </w:tc>
            </w:tr>
            <w:tr w:rsidR="00D942FB" w:rsidTr="001A0D77">
              <w:trPr>
                <w:trHeight w:hRule="exact" w:val="11"/>
              </w:trPr>
              <w:tc>
                <w:tcPr>
                  <w:tcW w:w="3869" w:type="dxa"/>
                  <w:shd w:val="clear" w:color="auto" w:fill="000000" w:themeFill="text1"/>
                </w:tcPr>
                <w:p w:rsidR="00D942FB" w:rsidRDefault="00D942FB" w:rsidP="003E3599">
                  <w:pPr>
                    <w:spacing w:after="180" w:line="288" w:lineRule="auto"/>
                  </w:pPr>
                </w:p>
              </w:tc>
            </w:tr>
            <w:tr w:rsidR="00D942FB" w:rsidRPr="001A0D77" w:rsidTr="001A0D77">
              <w:trPr>
                <w:trHeight w:val="397"/>
              </w:trPr>
              <w:tc>
                <w:tcPr>
                  <w:tcW w:w="3869" w:type="dxa"/>
                </w:tcPr>
                <w:p w:rsidR="005E3BF4" w:rsidRDefault="005E3BF4" w:rsidP="000E0439">
                  <w:pPr>
                    <w:rPr>
                      <w:b/>
                      <w:color w:val="auto"/>
                    </w:rPr>
                  </w:pPr>
                </w:p>
                <w:p w:rsidR="001A0D77" w:rsidRDefault="005E3BF4" w:rsidP="000E0439">
                  <w:pPr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371725" cy="2489137"/>
                        <wp:effectExtent l="0" t="0" r="0" b="6985"/>
                        <wp:docPr id="20" name="Obraz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8620" cy="2496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3BF4" w:rsidRDefault="005E3BF4" w:rsidP="003E3599">
                  <w:pPr>
                    <w:jc w:val="center"/>
                    <w:rPr>
                      <w:b/>
                      <w:color w:val="auto"/>
                    </w:rPr>
                  </w:pPr>
                </w:p>
                <w:p w:rsidR="0093233D" w:rsidRPr="001A0D77" w:rsidRDefault="0093233D" w:rsidP="003E3599">
                  <w:pPr>
                    <w:jc w:val="center"/>
                    <w:rPr>
                      <w:b/>
                      <w:color w:val="auto"/>
                    </w:rPr>
                  </w:pPr>
                  <w:r w:rsidRPr="001A0D77">
                    <w:rPr>
                      <w:b/>
                      <w:color w:val="auto"/>
                    </w:rPr>
                    <w:t>SIEDZIBA SZKOŁY</w:t>
                  </w:r>
                  <w:r w:rsidR="00495634">
                    <w:rPr>
                      <w:b/>
                      <w:color w:val="auto"/>
                    </w:rPr>
                    <w:t xml:space="preserve"> - SEKRETARIAT</w:t>
                  </w:r>
                </w:p>
                <w:p w:rsidR="0093233D" w:rsidRPr="001A0D77" w:rsidRDefault="001A0D77" w:rsidP="003E3599">
                  <w:pPr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ul. J</w:t>
                  </w:r>
                  <w:r w:rsidRPr="001A0D77">
                    <w:rPr>
                      <w:b/>
                      <w:color w:val="auto"/>
                    </w:rPr>
                    <w:t>anowiecka 1</w:t>
                  </w:r>
                </w:p>
                <w:p w:rsidR="0093233D" w:rsidRPr="001A0D77" w:rsidRDefault="001A0D77" w:rsidP="003E3599">
                  <w:pPr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62-100 W</w:t>
                  </w:r>
                  <w:r w:rsidRPr="001A0D77">
                    <w:rPr>
                      <w:b/>
                      <w:color w:val="auto"/>
                    </w:rPr>
                    <w:t>ągrowiec</w:t>
                  </w:r>
                </w:p>
                <w:p w:rsidR="0093233D" w:rsidRPr="001A0D77" w:rsidRDefault="001A0D77" w:rsidP="003E3599">
                  <w:pPr>
                    <w:jc w:val="center"/>
                    <w:rPr>
                      <w:b/>
                      <w:color w:val="auto"/>
                    </w:rPr>
                  </w:pPr>
                  <w:r w:rsidRPr="001A0D77">
                    <w:rPr>
                      <w:b/>
                      <w:color w:val="auto"/>
                    </w:rPr>
                    <w:t>tel. / fax. 067-262-01-20</w:t>
                  </w:r>
                </w:p>
                <w:p w:rsidR="0093233D" w:rsidRPr="001A0D77" w:rsidRDefault="00C910AF" w:rsidP="003E3599">
                  <w:pPr>
                    <w:jc w:val="center"/>
                    <w:rPr>
                      <w:b/>
                      <w:color w:val="0070C0"/>
                    </w:rPr>
                  </w:pPr>
                  <w:hyperlink r:id="rId19" w:history="1">
                    <w:r w:rsidR="001A0D77" w:rsidRPr="001A0D77">
                      <w:rPr>
                        <w:rStyle w:val="Hipercze"/>
                        <w:b/>
                        <w:color w:val="0070C0"/>
                      </w:rPr>
                      <w:t>www.szkola.icech.pl</w:t>
                    </w:r>
                  </w:hyperlink>
                </w:p>
                <w:p w:rsidR="001A0D77" w:rsidRDefault="001A0D77" w:rsidP="003E3599">
                  <w:pPr>
                    <w:jc w:val="center"/>
                    <w:rPr>
                      <w:rStyle w:val="Hipercze"/>
                      <w:b/>
                      <w:color w:val="0070C0"/>
                    </w:rPr>
                  </w:pPr>
                  <w:r w:rsidRPr="001A0D77">
                    <w:rPr>
                      <w:b/>
                      <w:color w:val="auto"/>
                    </w:rPr>
                    <w:t xml:space="preserve">e-mail: </w:t>
                  </w:r>
                  <w:hyperlink r:id="rId20" w:history="1">
                    <w:r w:rsidRPr="001A0D77">
                      <w:rPr>
                        <w:rStyle w:val="Hipercze"/>
                        <w:b/>
                        <w:color w:val="0070C0"/>
                      </w:rPr>
                      <w:t>szkola@szkola.icech.pl</w:t>
                    </w:r>
                  </w:hyperlink>
                </w:p>
                <w:p w:rsidR="001A0D77" w:rsidRPr="001A0D77" w:rsidRDefault="00ED3131" w:rsidP="00EC0EA4">
                  <w:pPr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 xml:space="preserve"> </w:t>
                  </w:r>
                  <w:r w:rsidR="00EC0EA4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4378" cy="123825"/>
                        <wp:effectExtent l="0" t="0" r="9525" b="0"/>
                        <wp:docPr id="1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553" cy="137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C0EA4">
                    <w:rPr>
                      <w:b/>
                      <w:color w:val="auto"/>
                    </w:rPr>
                    <w:t xml:space="preserve">  www.facebook.com/szkolacech/</w:t>
                  </w:r>
                </w:p>
                <w:p w:rsidR="00EC0EA4" w:rsidRDefault="00EC0EA4" w:rsidP="003E3599">
                  <w:pPr>
                    <w:jc w:val="center"/>
                    <w:rPr>
                      <w:b/>
                      <w:color w:val="EF4623" w:themeColor="accent1"/>
                    </w:rPr>
                  </w:pPr>
                </w:p>
                <w:p w:rsidR="001A0D77" w:rsidRPr="009651E0" w:rsidRDefault="001146BC" w:rsidP="003E3599">
                  <w:pPr>
                    <w:jc w:val="center"/>
                    <w:rPr>
                      <w:b/>
                      <w:color w:val="EF4623" w:themeColor="accent1"/>
                    </w:rPr>
                  </w:pPr>
                  <w:r>
                    <w:rPr>
                      <w:b/>
                      <w:color w:val="EF4623" w:themeColor="accent1"/>
                    </w:rPr>
                    <w:t>MIEJSCE PROWADZENIA ZAJĘĆ</w:t>
                  </w:r>
                </w:p>
                <w:p w:rsidR="00230CEC" w:rsidRDefault="005E3BF4" w:rsidP="003E3599">
                  <w:pPr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ul. Wierzbowa 1</w:t>
                  </w:r>
                </w:p>
                <w:p w:rsidR="00230CEC" w:rsidRDefault="005E3BF4" w:rsidP="003E3599">
                  <w:pPr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62-100 Wągrowiec</w:t>
                  </w:r>
                </w:p>
                <w:p w:rsidR="0093233D" w:rsidRDefault="0093233D" w:rsidP="003E3599"/>
                <w:p w:rsidR="001A0D77" w:rsidRDefault="001A0D77" w:rsidP="003E3599"/>
                <w:p w:rsidR="001A0D77" w:rsidRDefault="001A0D77" w:rsidP="003E3599"/>
                <w:p w:rsidR="001A0D77" w:rsidRPr="001A0D77" w:rsidRDefault="001A0D77" w:rsidP="003E3599"/>
              </w:tc>
            </w:tr>
            <w:tr w:rsidR="00D942FB" w:rsidRPr="001A0D77" w:rsidTr="001A0D77">
              <w:trPr>
                <w:trHeight w:val="388"/>
              </w:trPr>
              <w:tc>
                <w:tcPr>
                  <w:tcW w:w="3869" w:type="dxa"/>
                  <w:vAlign w:val="bottom"/>
                </w:tcPr>
                <w:p w:rsidR="00D942FB" w:rsidRPr="001A0D77" w:rsidRDefault="00D942FB" w:rsidP="003E3599">
                  <w:pPr>
                    <w:pStyle w:val="Bezodstpw"/>
                  </w:pPr>
                </w:p>
              </w:tc>
            </w:tr>
          </w:tbl>
          <w:p w:rsidR="00D942FB" w:rsidRDefault="00D942FB" w:rsidP="003E3599">
            <w:pPr>
              <w:jc w:val="center"/>
            </w:pPr>
          </w:p>
          <w:p w:rsidR="005E3BF4" w:rsidRDefault="005E3BF4" w:rsidP="003E3599">
            <w:pPr>
              <w:jc w:val="center"/>
            </w:pPr>
          </w:p>
          <w:p w:rsidR="005E3BF4" w:rsidRDefault="005E3BF4" w:rsidP="003E3599">
            <w:pPr>
              <w:jc w:val="center"/>
            </w:pPr>
          </w:p>
          <w:p w:rsidR="005E3BF4" w:rsidRDefault="005E3BF4" w:rsidP="003E3599">
            <w:pPr>
              <w:jc w:val="center"/>
            </w:pPr>
          </w:p>
          <w:p w:rsidR="005E3BF4" w:rsidRDefault="005E3BF4" w:rsidP="003E3599">
            <w:pPr>
              <w:jc w:val="center"/>
            </w:pPr>
          </w:p>
          <w:p w:rsidR="005E3BF4" w:rsidRDefault="005E3BF4" w:rsidP="003E3599">
            <w:pPr>
              <w:jc w:val="center"/>
            </w:pPr>
          </w:p>
        </w:tc>
      </w:tr>
    </w:tbl>
    <w:p w:rsidR="00D942FB" w:rsidRDefault="00D942FB">
      <w:pPr>
        <w:pStyle w:val="Bezodstpw"/>
        <w:rPr>
          <w:sz w:val="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828"/>
        <w:gridCol w:w="18"/>
        <w:gridCol w:w="1439"/>
        <w:gridCol w:w="3846"/>
        <w:gridCol w:w="1439"/>
        <w:gridCol w:w="3846"/>
      </w:tblGrid>
      <w:tr w:rsidR="00D911B3" w:rsidTr="00B95115">
        <w:trPr>
          <w:cantSplit/>
          <w:trHeight w:hRule="exact" w:val="86"/>
          <w:jc w:val="center"/>
        </w:trPr>
        <w:tc>
          <w:tcPr>
            <w:tcW w:w="3828" w:type="dxa"/>
            <w:shd w:val="clear" w:color="auto" w:fill="000000" w:themeFill="text1"/>
          </w:tcPr>
          <w:p w:rsidR="00D911B3" w:rsidRDefault="00D911B3" w:rsidP="00D911B3">
            <w:r w:rsidRPr="00F66BE9">
              <w:rPr>
                <w:noProof/>
                <w:lang w:eastAsia="pl-PL"/>
              </w:rPr>
              <w:drawing>
                <wp:inline distT="0" distB="0" distL="0" distR="0">
                  <wp:extent cx="85725" cy="54610"/>
                  <wp:effectExtent l="0" t="0" r="9525" b="2540"/>
                  <wp:docPr id="13" name="Obraz 5" descr="DSC_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 descr="DSC_0349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5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gridSpan w:val="2"/>
          </w:tcPr>
          <w:p w:rsidR="003D2C79" w:rsidRDefault="003D2C79" w:rsidP="003D2C79"/>
        </w:tc>
        <w:tc>
          <w:tcPr>
            <w:tcW w:w="3846" w:type="dxa"/>
            <w:shd w:val="clear" w:color="auto" w:fill="000000" w:themeFill="text1"/>
          </w:tcPr>
          <w:p w:rsidR="003D2C79" w:rsidRDefault="003D2C79" w:rsidP="003D2C79">
            <w:pPr>
              <w:pStyle w:val="Akapitzlist"/>
              <w:numPr>
                <w:ilvl w:val="0"/>
                <w:numId w:val="21"/>
              </w:numPr>
            </w:pPr>
          </w:p>
          <w:p w:rsidR="003D2C79" w:rsidRDefault="003D2C79" w:rsidP="003D2C79">
            <w:pPr>
              <w:pStyle w:val="Akapitzlist"/>
              <w:numPr>
                <w:ilvl w:val="0"/>
                <w:numId w:val="21"/>
              </w:numPr>
            </w:pPr>
          </w:p>
          <w:p w:rsidR="00D911B3" w:rsidRDefault="00D911B3" w:rsidP="003D2C79">
            <w:pPr>
              <w:pStyle w:val="Akapitzlist"/>
              <w:numPr>
                <w:ilvl w:val="0"/>
                <w:numId w:val="21"/>
              </w:numPr>
            </w:pPr>
            <w:r w:rsidRPr="00F66BE9">
              <w:rPr>
                <w:noProof/>
                <w:lang w:eastAsia="pl-PL"/>
              </w:rPr>
              <w:drawing>
                <wp:inline distT="0" distB="0" distL="0" distR="0">
                  <wp:extent cx="85725" cy="54610"/>
                  <wp:effectExtent l="0" t="0" r="9525" b="2540"/>
                  <wp:docPr id="15" name="Obraz 5" descr="DSC_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 descr="DSC_0349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5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03505" cy="54610"/>
                  <wp:effectExtent l="0" t="0" r="0" b="2540"/>
                  <wp:docPr id="17" name="Obraz 3" descr="DSC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 descr="DSC_0129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" cy="5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03505" cy="54610"/>
                  <wp:effectExtent l="0" t="0" r="0" b="2540"/>
                  <wp:docPr id="18" name="Obraz 3" descr="DSC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 descr="DSC_0129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" cy="5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D911B3" w:rsidRDefault="00D911B3" w:rsidP="00D911B3">
            <w:r w:rsidRPr="00F66BE9">
              <w:rPr>
                <w:noProof/>
                <w:lang w:eastAsia="pl-PL"/>
              </w:rPr>
              <w:drawing>
                <wp:inline distT="0" distB="0" distL="0" distR="0">
                  <wp:extent cx="85725" cy="54610"/>
                  <wp:effectExtent l="0" t="0" r="9525" b="2540"/>
                  <wp:docPr id="3" name="Obraz 5" descr="DSC_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 descr="DSC_0349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5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shd w:val="clear" w:color="auto" w:fill="000000" w:themeFill="text1"/>
          </w:tcPr>
          <w:p w:rsidR="00D911B3" w:rsidRDefault="00D911B3" w:rsidP="00D911B3">
            <w:r w:rsidRPr="00F66BE9">
              <w:rPr>
                <w:noProof/>
                <w:lang w:eastAsia="pl-PL"/>
              </w:rPr>
              <w:drawing>
                <wp:inline distT="0" distB="0" distL="0" distR="0">
                  <wp:extent cx="85725" cy="54610"/>
                  <wp:effectExtent l="0" t="0" r="9525" b="2540"/>
                  <wp:docPr id="4" name="Obraz 5" descr="DSC_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 descr="DSC_0349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5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2FB" w:rsidTr="00B95115">
        <w:trPr>
          <w:cantSplit/>
          <w:trHeight w:hRule="exact" w:val="11273"/>
          <w:jc w:val="center"/>
        </w:trPr>
        <w:tc>
          <w:tcPr>
            <w:tcW w:w="3828" w:type="dxa"/>
          </w:tcPr>
          <w:p w:rsidR="00D942FB" w:rsidRPr="00263270" w:rsidRDefault="00E46408" w:rsidP="00914CF4">
            <w:pPr>
              <w:pStyle w:val="Nagwek2"/>
              <w:jc w:val="center"/>
              <w:rPr>
                <w:color w:val="00B050"/>
              </w:rPr>
            </w:pPr>
            <w:r w:rsidRPr="00263270">
              <w:rPr>
                <w:color w:val="00B050"/>
              </w:rPr>
              <w:lastRenderedPageBreak/>
              <w:t>OFERTA EDUKACYJNA 20</w:t>
            </w:r>
            <w:r w:rsidR="002B695D">
              <w:rPr>
                <w:color w:val="00B050"/>
              </w:rPr>
              <w:t>2</w:t>
            </w:r>
            <w:r w:rsidR="00712DCF">
              <w:rPr>
                <w:color w:val="00B050"/>
              </w:rPr>
              <w:t>1</w:t>
            </w:r>
            <w:r w:rsidRPr="00263270">
              <w:rPr>
                <w:color w:val="00B050"/>
              </w:rPr>
              <w:t>/20</w:t>
            </w:r>
            <w:r w:rsidR="00933C4D">
              <w:rPr>
                <w:color w:val="00B050"/>
              </w:rPr>
              <w:t>2</w:t>
            </w:r>
            <w:r w:rsidR="00712DCF">
              <w:rPr>
                <w:color w:val="00B050"/>
              </w:rPr>
              <w:t>2</w:t>
            </w:r>
          </w:p>
          <w:p w:rsidR="00E46408" w:rsidRPr="0010506D" w:rsidRDefault="00E46408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Blacharz</w:t>
            </w:r>
          </w:p>
          <w:p w:rsidR="00E46408" w:rsidRPr="0010506D" w:rsidRDefault="00E46408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Blacharz samochodowy</w:t>
            </w:r>
          </w:p>
          <w:p w:rsidR="00E46408" w:rsidRPr="0010506D" w:rsidRDefault="00E46408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Betoniarz – zbrojarz</w:t>
            </w:r>
          </w:p>
          <w:p w:rsidR="00E46408" w:rsidRPr="0010506D" w:rsidRDefault="00E46408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Cukiernik</w:t>
            </w:r>
          </w:p>
          <w:p w:rsidR="00E46408" w:rsidRPr="0010506D" w:rsidRDefault="00E46408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Cieśla</w:t>
            </w:r>
          </w:p>
          <w:p w:rsidR="00E46408" w:rsidRPr="0010506D" w:rsidRDefault="00E46408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Dekarz</w:t>
            </w:r>
          </w:p>
          <w:p w:rsidR="00E46408" w:rsidRPr="0010506D" w:rsidRDefault="00E46408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Elektromechanik pojazdó</w:t>
            </w:r>
            <w:r w:rsidR="00263270" w:rsidRPr="0010506D">
              <w:rPr>
                <w:rFonts w:ascii="Arial Narrow" w:hAnsi="Arial Narrow"/>
                <w:color w:val="auto"/>
                <w:sz w:val="18"/>
                <w:szCs w:val="18"/>
              </w:rPr>
              <w:t xml:space="preserve">w </w:t>
            </w:r>
            <w:r w:rsidR="0010506D" w:rsidRPr="0010506D">
              <w:rPr>
                <w:rFonts w:ascii="Arial Narrow" w:hAnsi="Arial Narrow"/>
                <w:color w:val="auto"/>
                <w:sz w:val="18"/>
                <w:szCs w:val="18"/>
              </w:rPr>
              <w:t>samochodowych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Elektromechanik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Elektryk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Fotograf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Fryzjer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Krawiec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Kamieniarz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Kowal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Kucharz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Lakiernik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Mechanik – operator pojazdów i maszyn rolniczych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Mechanik pojazdów samochodowych</w:t>
            </w:r>
          </w:p>
          <w:p w:rsidR="00263270" w:rsidRPr="0010506D" w:rsidRDefault="000832EA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>
              <w:rPr>
                <w:rFonts w:ascii="Arial Narrow" w:hAnsi="Arial Narrow"/>
                <w:color w:val="auto"/>
                <w:sz w:val="18"/>
                <w:szCs w:val="18"/>
              </w:rPr>
              <w:t>E</w:t>
            </w:r>
            <w:r w:rsidR="00263270" w:rsidRPr="0010506D">
              <w:rPr>
                <w:rFonts w:ascii="Arial Narrow" w:hAnsi="Arial Narrow"/>
                <w:color w:val="auto"/>
                <w:sz w:val="18"/>
                <w:szCs w:val="18"/>
              </w:rPr>
              <w:t>lektronik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Monter sieci</w:t>
            </w:r>
            <w:r w:rsidR="000832EA">
              <w:rPr>
                <w:rFonts w:ascii="Arial Narrow" w:hAnsi="Arial Narrow"/>
                <w:color w:val="auto"/>
                <w:sz w:val="18"/>
                <w:szCs w:val="18"/>
              </w:rPr>
              <w:t xml:space="preserve"> i</w:t>
            </w: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 xml:space="preserve"> instalacji sanitarnych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 xml:space="preserve">Monter zabudowy i robót wykończeniowych </w:t>
            </w:r>
            <w:r w:rsidR="007B2BF1">
              <w:rPr>
                <w:rFonts w:ascii="Arial Narrow" w:hAnsi="Arial Narrow"/>
                <w:color w:val="auto"/>
                <w:sz w:val="18"/>
                <w:szCs w:val="18"/>
              </w:rPr>
              <w:t xml:space="preserve">             </w:t>
            </w: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w budownictwie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Murarz – tynkarz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Obuwnik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Operator obrabiarek skrawających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Piekarz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Rolnik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Stolarz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Sprzedawca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Ślusarz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Tapicer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Wędliniarz</w:t>
            </w:r>
          </w:p>
          <w:p w:rsidR="00263270" w:rsidRPr="0010506D" w:rsidRDefault="00263270" w:rsidP="00263270">
            <w:pPr>
              <w:pStyle w:val="Listapunktowana"/>
              <w:numPr>
                <w:ilvl w:val="0"/>
                <w:numId w:val="8"/>
              </w:numPr>
              <w:spacing w:after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10506D">
              <w:rPr>
                <w:rFonts w:ascii="Arial Narrow" w:hAnsi="Arial Narrow"/>
                <w:color w:val="auto"/>
                <w:sz w:val="18"/>
                <w:szCs w:val="18"/>
              </w:rPr>
              <w:t>Zegarmistrz</w:t>
            </w:r>
          </w:p>
          <w:p w:rsidR="00263270" w:rsidRDefault="00263270" w:rsidP="00CC09AE">
            <w:pPr>
              <w:pStyle w:val="Listapunktowana"/>
              <w:numPr>
                <w:ilvl w:val="0"/>
                <w:numId w:val="0"/>
              </w:numPr>
              <w:spacing w:after="0"/>
            </w:pPr>
          </w:p>
        </w:tc>
        <w:tc>
          <w:tcPr>
            <w:tcW w:w="1457" w:type="dxa"/>
            <w:gridSpan w:val="2"/>
          </w:tcPr>
          <w:p w:rsidR="003C095A" w:rsidRDefault="00FA6D3C" w:rsidP="009F6079">
            <w:r>
              <w:t xml:space="preserve"> </w:t>
            </w:r>
          </w:p>
        </w:tc>
        <w:tc>
          <w:tcPr>
            <w:tcW w:w="3846" w:type="dxa"/>
          </w:tcPr>
          <w:p w:rsidR="003C095A" w:rsidRPr="00FA6D3C" w:rsidRDefault="0010506D" w:rsidP="00FA6D3C">
            <w:pPr>
              <w:shd w:val="clear" w:color="auto" w:fill="FFFFFF"/>
              <w:spacing w:before="100" w:after="198" w:line="207" w:lineRule="atLeast"/>
              <w:rPr>
                <w:rFonts w:ascii="Arial" w:eastAsia="Times New Roman" w:hAnsi="Arial" w:cs="Arial"/>
                <w:color w:val="00B050"/>
                <w:sz w:val="32"/>
                <w:szCs w:val="32"/>
                <w:u w:val="single"/>
                <w:lang w:eastAsia="pl-PL"/>
              </w:rPr>
            </w:pPr>
            <w:r w:rsidRPr="00914CF4">
              <w:rPr>
                <w:rFonts w:ascii="Arial" w:eastAsia="Times New Roman" w:hAnsi="Arial" w:cs="Arial"/>
                <w:b/>
                <w:bCs/>
                <w:color w:val="00B050"/>
                <w:sz w:val="32"/>
                <w:szCs w:val="32"/>
                <w:u w:val="single"/>
                <w:lang w:eastAsia="pl-PL"/>
              </w:rPr>
              <w:t>REKRUTACJA 20</w:t>
            </w:r>
            <w:r w:rsidR="002B695D">
              <w:rPr>
                <w:rFonts w:ascii="Arial" w:eastAsia="Times New Roman" w:hAnsi="Arial" w:cs="Arial"/>
                <w:b/>
                <w:bCs/>
                <w:color w:val="00B050"/>
                <w:sz w:val="32"/>
                <w:szCs w:val="32"/>
                <w:u w:val="single"/>
                <w:lang w:eastAsia="pl-PL"/>
              </w:rPr>
              <w:t>2</w:t>
            </w:r>
            <w:r w:rsidR="00712DCF">
              <w:rPr>
                <w:rFonts w:ascii="Arial" w:eastAsia="Times New Roman" w:hAnsi="Arial" w:cs="Arial"/>
                <w:b/>
                <w:bCs/>
                <w:color w:val="00B050"/>
                <w:sz w:val="32"/>
                <w:szCs w:val="32"/>
                <w:u w:val="single"/>
                <w:lang w:eastAsia="pl-PL"/>
              </w:rPr>
              <w:t>1</w:t>
            </w:r>
            <w:r w:rsidRPr="00914CF4">
              <w:rPr>
                <w:rFonts w:ascii="Arial" w:eastAsia="Times New Roman" w:hAnsi="Arial" w:cs="Arial"/>
                <w:b/>
                <w:bCs/>
                <w:color w:val="00B050"/>
                <w:sz w:val="32"/>
                <w:szCs w:val="32"/>
                <w:u w:val="single"/>
                <w:lang w:eastAsia="pl-PL"/>
              </w:rPr>
              <w:t>/20</w:t>
            </w:r>
            <w:r w:rsidR="00933C4D">
              <w:rPr>
                <w:rFonts w:ascii="Arial" w:eastAsia="Times New Roman" w:hAnsi="Arial" w:cs="Arial"/>
                <w:b/>
                <w:bCs/>
                <w:color w:val="00B050"/>
                <w:sz w:val="32"/>
                <w:szCs w:val="32"/>
                <w:u w:val="single"/>
                <w:lang w:eastAsia="pl-PL"/>
              </w:rPr>
              <w:t>2</w:t>
            </w:r>
            <w:r w:rsidR="00712DCF">
              <w:rPr>
                <w:rFonts w:ascii="Arial" w:eastAsia="Times New Roman" w:hAnsi="Arial" w:cs="Arial"/>
                <w:b/>
                <w:bCs/>
                <w:color w:val="00B050"/>
                <w:sz w:val="32"/>
                <w:szCs w:val="32"/>
                <w:u w:val="single"/>
                <w:lang w:eastAsia="pl-PL"/>
              </w:rPr>
              <w:t>2</w:t>
            </w:r>
          </w:p>
          <w:p w:rsidR="0010506D" w:rsidRDefault="0010506D" w:rsidP="00712DCF">
            <w:pPr>
              <w:shd w:val="clear" w:color="auto" w:fill="FFFFFF"/>
              <w:spacing w:before="100" w:after="198" w:line="240" w:lineRule="auto"/>
              <w:jc w:val="both"/>
              <w:rPr>
                <w:rFonts w:ascii="Arial" w:eastAsia="Times New Roman" w:hAnsi="Arial" w:cs="Arial"/>
                <w:color w:val="2B2A2A"/>
                <w:sz w:val="18"/>
                <w:szCs w:val="18"/>
                <w:lang w:eastAsia="pl-PL"/>
              </w:rPr>
            </w:pPr>
            <w:r w:rsidRPr="0010506D">
              <w:rPr>
                <w:rFonts w:ascii="Arial" w:eastAsia="Times New Roman" w:hAnsi="Arial" w:cs="Arial"/>
                <w:color w:val="2B2A2A"/>
                <w:sz w:val="18"/>
                <w:szCs w:val="18"/>
                <w:lang w:eastAsia="pl-PL"/>
              </w:rPr>
              <w:t xml:space="preserve">Warunkiem przyjęcia do szkoły jest podjęcie nauki zawodu </w:t>
            </w:r>
            <w:r w:rsidR="00914CF4">
              <w:rPr>
                <w:rFonts w:ascii="Arial" w:eastAsia="Times New Roman" w:hAnsi="Arial" w:cs="Arial"/>
                <w:color w:val="2B2A2A"/>
                <w:sz w:val="18"/>
                <w:szCs w:val="18"/>
                <w:lang w:eastAsia="pl-PL"/>
              </w:rPr>
              <w:t>na podstawie umowy o pracę w celu przygotowania zawodowego</w:t>
            </w:r>
            <w:r w:rsidR="003C095A">
              <w:rPr>
                <w:rFonts w:ascii="Arial" w:eastAsia="Times New Roman" w:hAnsi="Arial" w:cs="Arial"/>
                <w:color w:val="2B2A2A"/>
                <w:sz w:val="18"/>
                <w:szCs w:val="18"/>
                <w:lang w:eastAsia="pl-PL"/>
              </w:rPr>
              <w:t>.</w:t>
            </w:r>
          </w:p>
          <w:p w:rsidR="0010506D" w:rsidRPr="00914CF4" w:rsidRDefault="0010506D" w:rsidP="00712DCF">
            <w:pPr>
              <w:shd w:val="clear" w:color="auto" w:fill="FFFFFF"/>
              <w:spacing w:before="100" w:after="198" w:line="240" w:lineRule="auto"/>
              <w:jc w:val="both"/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</w:pPr>
            <w:r w:rsidRPr="00914CF4">
              <w:rPr>
                <w:rFonts w:ascii="Arial" w:eastAsia="Times New Roman" w:hAnsi="Arial" w:cs="Arial"/>
                <w:b/>
                <w:color w:val="00B050"/>
                <w:sz w:val="18"/>
                <w:szCs w:val="18"/>
                <w:u w:val="single"/>
                <w:lang w:eastAsia="pl-PL"/>
              </w:rPr>
              <w:t>Wymagane dokumenty:</w:t>
            </w:r>
          </w:p>
          <w:p w:rsidR="0010506D" w:rsidRPr="0010506D" w:rsidRDefault="00D5462F" w:rsidP="00712DCF">
            <w:pPr>
              <w:shd w:val="clear" w:color="auto" w:fill="FFFFFF"/>
              <w:spacing w:before="100" w:after="198" w:line="207" w:lineRule="atLeast"/>
              <w:jc w:val="both"/>
              <w:rPr>
                <w:rFonts w:ascii="Arial" w:eastAsia="Times New Roman" w:hAnsi="Arial" w:cs="Arial"/>
                <w:color w:val="2B2A2A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do dnia 1</w:t>
            </w:r>
            <w:r w:rsidR="002B695D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0</w:t>
            </w:r>
            <w:r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.06</w:t>
            </w:r>
            <w:r w:rsidR="003D5253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.20</w:t>
            </w:r>
            <w:r w:rsidR="002B695D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2</w:t>
            </w:r>
            <w:r w:rsidR="006618DF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1</w:t>
            </w:r>
            <w:r w:rsidR="0010506D" w:rsidRPr="0010506D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 xml:space="preserve"> roku kandydat musi </w:t>
            </w:r>
            <w:r w:rsidR="0010506D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 xml:space="preserve">       </w:t>
            </w:r>
            <w:r w:rsidR="001F3567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złożyć w sekretariacie s</w:t>
            </w:r>
            <w:r w:rsidR="0010506D" w:rsidRPr="0010506D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zkoły:</w:t>
            </w:r>
          </w:p>
          <w:p w:rsidR="00712DCF" w:rsidRDefault="000D4B88" w:rsidP="00712DCF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</w:tabs>
              <w:spacing w:before="100" w:after="198" w:line="24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4A73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>*</w:t>
            </w:r>
            <w:r w:rsidR="00156820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 xml:space="preserve">   </w:t>
            </w:r>
            <w:r w:rsidR="003C095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</w:t>
            </w:r>
            <w:r w:rsidR="0088053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odanie podpisane</w:t>
            </w:r>
            <w:r w:rsidR="0010506D" w:rsidRPr="00105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przez rodziców</w:t>
            </w:r>
            <w:r w:rsidR="0015682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10506D" w:rsidRPr="00105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(prawnych opiekunów). </w:t>
            </w:r>
          </w:p>
          <w:p w:rsidR="00544A73" w:rsidRPr="00712DCF" w:rsidRDefault="000D4B88" w:rsidP="00712DCF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</w:tabs>
              <w:spacing w:before="100" w:after="198" w:line="24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712DCF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>*</w:t>
            </w:r>
            <w:r w:rsidR="00156820" w:rsidRPr="00712DCF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 xml:space="preserve">   </w:t>
            </w:r>
            <w:r w:rsidR="00C75F01" w:rsidRPr="00712DC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Z</w:t>
            </w:r>
            <w:r w:rsidR="00544A73" w:rsidRPr="00712DC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aświadczenie od</w:t>
            </w:r>
            <w:r w:rsidR="0010506D" w:rsidRPr="00712DC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pracodawcy o</w:t>
            </w:r>
            <w:r w:rsidR="00544A73" w:rsidRPr="00712DC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możliwości zatrudnienia w ramach</w:t>
            </w:r>
            <w:r w:rsidR="0010506D" w:rsidRPr="00712DC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1F3567" w:rsidRPr="00712DC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praktycznej nauki zawodu</w:t>
            </w:r>
            <w:r w:rsidR="009B538D" w:rsidRPr="00712DC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z dniem 01.09.201</w:t>
            </w:r>
            <w:r w:rsidR="00FA6D3C" w:rsidRPr="00712DC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  <w:r w:rsidR="009B538D" w:rsidRPr="00712DC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roku.</w:t>
            </w:r>
          </w:p>
          <w:p w:rsidR="0010506D" w:rsidRPr="00544A73" w:rsidRDefault="001F3567" w:rsidP="00712DCF">
            <w:pPr>
              <w:numPr>
                <w:ilvl w:val="0"/>
                <w:numId w:val="13"/>
              </w:numPr>
              <w:shd w:val="clear" w:color="auto" w:fill="FFFFFF"/>
              <w:spacing w:before="100" w:after="198" w:line="24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44A7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544A73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l-PL"/>
              </w:rPr>
              <w:t>W przypadku braku praktyki w sekretariacie s</w:t>
            </w:r>
            <w:r w:rsidR="0010506D" w:rsidRPr="00544A73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l-PL"/>
              </w:rPr>
              <w:t>zkoły można uzyskać informacje o zakładach prac</w:t>
            </w:r>
            <w:r w:rsidR="003C095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y </w:t>
            </w:r>
            <w:r w:rsidR="0010506D" w:rsidRPr="00544A73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l-PL"/>
              </w:rPr>
              <w:t>przyjmujących pracowników młodocianych</w:t>
            </w:r>
            <w:r w:rsidR="00544A73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l-PL"/>
              </w:rPr>
              <w:t>.</w:t>
            </w:r>
          </w:p>
          <w:p w:rsidR="0010506D" w:rsidRPr="0010506D" w:rsidRDefault="00D71581" w:rsidP="00712DCF">
            <w:pPr>
              <w:shd w:val="clear" w:color="auto" w:fill="FFFFFF"/>
              <w:spacing w:before="100" w:after="198" w:line="207" w:lineRule="atLeast"/>
              <w:jc w:val="both"/>
              <w:rPr>
                <w:rFonts w:ascii="Arial" w:eastAsia="Times New Roman" w:hAnsi="Arial" w:cs="Arial"/>
                <w:color w:val="2B2A2A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W</w:t>
            </w:r>
            <w:r w:rsidR="003D5253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 xml:space="preserve"> dniach od 2</w:t>
            </w:r>
            <w:r w:rsidR="00712DCF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5</w:t>
            </w:r>
            <w:r w:rsidR="003D5253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.06.20</w:t>
            </w:r>
            <w:r w:rsidR="002B695D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2</w:t>
            </w:r>
            <w:r w:rsidR="006618DF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1</w:t>
            </w:r>
            <w:r w:rsidR="003D5253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 xml:space="preserve"> do </w:t>
            </w:r>
            <w:r w:rsidR="009F6079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2</w:t>
            </w:r>
            <w:r w:rsidR="00712DCF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9</w:t>
            </w:r>
            <w:r w:rsidR="003D5253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.06.20</w:t>
            </w:r>
            <w:r w:rsidR="002B695D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2</w:t>
            </w:r>
            <w:r w:rsidR="006618DF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1</w:t>
            </w:r>
            <w:r w:rsidR="0010506D" w:rsidRPr="0010506D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 xml:space="preserve"> należy </w:t>
            </w:r>
            <w:r w:rsidR="00712DCF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uzupełnić podanie o</w:t>
            </w:r>
            <w:r w:rsidR="0010506D" w:rsidRPr="0010506D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:</w:t>
            </w:r>
          </w:p>
          <w:p w:rsidR="0010506D" w:rsidRPr="00712DCF" w:rsidRDefault="0010506D" w:rsidP="00712DCF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B7ACA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>*</w:t>
            </w:r>
            <w:r w:rsidR="00712DCF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 xml:space="preserve"> </w:t>
            </w:r>
            <w:r w:rsidR="00544A7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</w:t>
            </w:r>
            <w:r w:rsidRPr="00105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ryginał świadectwa ukończenia </w:t>
            </w:r>
            <w:r w:rsidR="00FA6D3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szkoły podstawowej</w:t>
            </w:r>
            <w:r w:rsidR="00712DC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,</w:t>
            </w:r>
          </w:p>
          <w:p w:rsidR="0010506D" w:rsidRPr="0010506D" w:rsidRDefault="0010506D" w:rsidP="00712DCF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B7ACA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>*</w:t>
            </w:r>
            <w:r w:rsidR="00156820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 xml:space="preserve"> </w:t>
            </w:r>
            <w:r w:rsidR="003C095A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 xml:space="preserve">  </w:t>
            </w:r>
            <w:r w:rsidR="00BB61F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</w:t>
            </w:r>
            <w:r w:rsidRPr="00105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zdjęcia (format legitymacyjny),</w:t>
            </w:r>
          </w:p>
          <w:p w:rsidR="0010506D" w:rsidRDefault="0010506D" w:rsidP="00712DCF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B7ACA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>*</w:t>
            </w:r>
            <w:r w:rsidR="003C095A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 xml:space="preserve">  </w:t>
            </w:r>
            <w:r w:rsidR="00156820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 xml:space="preserve"> </w:t>
            </w:r>
            <w:r w:rsidR="00544A7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k</w:t>
            </w:r>
            <w:r w:rsidRPr="00105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opi</w:t>
            </w:r>
            <w:r w:rsidR="00544A7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ę</w:t>
            </w:r>
            <w:r w:rsidRPr="00105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aktu urodzenia</w:t>
            </w:r>
            <w:r w:rsidR="00BB61F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.</w:t>
            </w:r>
          </w:p>
          <w:p w:rsidR="00BB61F6" w:rsidRDefault="00BB61F6" w:rsidP="00712DCF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  <w:p w:rsidR="00BB61F6" w:rsidRDefault="00712DCF" w:rsidP="00712DCF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 xml:space="preserve">W dniach od 09.07.2021 do 14.07.2021 </w:t>
            </w:r>
            <w:r w:rsidR="00BB61F6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 xml:space="preserve"> </w:t>
            </w:r>
            <w:r w:rsidR="00BB61F6" w:rsidRPr="0010506D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należy dostarczyć</w:t>
            </w:r>
            <w:r w:rsidR="00BB61F6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:</w:t>
            </w:r>
          </w:p>
          <w:p w:rsidR="00BB61F6" w:rsidRDefault="00BB61F6" w:rsidP="00712DCF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</w:pPr>
          </w:p>
          <w:p w:rsidR="00712DCF" w:rsidRDefault="00BB61F6" w:rsidP="00712DCF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</w:pPr>
            <w:r w:rsidRPr="00BB61F6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>*</w:t>
            </w:r>
            <w:r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 xml:space="preserve">  </w:t>
            </w:r>
            <w:r w:rsidR="00712DCF" w:rsidRPr="0015682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oryginał zaświadczenia o wynikach </w:t>
            </w:r>
            <w:r w:rsidR="00712DC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z</w:t>
            </w:r>
            <w:r w:rsidR="00712DCF" w:rsidRPr="0015682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     </w:t>
            </w:r>
            <w:r w:rsidR="00712DC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 </w:t>
            </w:r>
            <w:r w:rsidR="00712DCF" w:rsidRPr="0015682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egzaminu </w:t>
            </w:r>
            <w:r w:rsidR="00712DC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ósmoklasisty,</w:t>
            </w:r>
            <w:r w:rsidR="00712DCF" w:rsidRPr="00BB61F6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 xml:space="preserve">   </w:t>
            </w:r>
          </w:p>
          <w:p w:rsidR="00712DCF" w:rsidRPr="00712DCF" w:rsidRDefault="00BB61F6" w:rsidP="00712DCF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 xml:space="preserve"> </w:t>
            </w:r>
            <w:r w:rsidRPr="00BB61F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zaświadczenie od lekarza medycyny pracy o braku  przeciwwskazań do wykonywania wybranego zawodu</w:t>
            </w:r>
            <w:r w:rsidR="00C75F01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C75F01" w:rsidRPr="00C75F01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l-PL"/>
              </w:rPr>
              <w:t xml:space="preserve">(skierowanie na badanie wydaje </w:t>
            </w:r>
            <w:r w:rsidR="00712DCF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l-PL"/>
              </w:rPr>
              <w:t xml:space="preserve">szkoła lub </w:t>
            </w:r>
            <w:r w:rsidR="00C75F01" w:rsidRPr="00C75F01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l-PL"/>
              </w:rPr>
              <w:t>pracodawca),</w:t>
            </w:r>
          </w:p>
          <w:p w:rsidR="00D525EE" w:rsidRPr="00D525EE" w:rsidRDefault="0010506D" w:rsidP="00D525EE">
            <w:pPr>
              <w:numPr>
                <w:ilvl w:val="0"/>
                <w:numId w:val="14"/>
              </w:numPr>
              <w:shd w:val="clear" w:color="auto" w:fill="FFFFFF"/>
              <w:spacing w:after="198" w:line="24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6B7ACA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>*</w:t>
            </w:r>
            <w:r w:rsidR="003C095A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 xml:space="preserve"> </w:t>
            </w:r>
            <w:r w:rsidR="00156820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 xml:space="preserve"> </w:t>
            </w:r>
            <w:r w:rsidR="003C095A">
              <w:rPr>
                <w:rFonts w:ascii="Arial" w:eastAsia="Times New Roman" w:hAnsi="Arial" w:cs="Arial"/>
                <w:color w:val="00B050"/>
                <w:sz w:val="18"/>
                <w:szCs w:val="18"/>
                <w:lang w:eastAsia="pl-PL"/>
              </w:rPr>
              <w:t xml:space="preserve"> </w:t>
            </w:r>
            <w:r w:rsidR="00544A7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</w:t>
            </w:r>
            <w:r w:rsidRPr="00105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pini</w:t>
            </w:r>
            <w:r w:rsidR="00544A73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ę</w:t>
            </w:r>
            <w:r w:rsidRPr="00105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3C095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</w:t>
            </w:r>
            <w:r w:rsidRPr="00105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oradni </w:t>
            </w:r>
            <w:r w:rsidR="003C095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</w:t>
            </w:r>
            <w:r w:rsidRPr="00105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sychologiczno </w:t>
            </w:r>
            <w:r w:rsidR="003C095A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</w:t>
            </w:r>
            <w:r w:rsidRPr="00105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edagogicznej w przypadku kandydat</w:t>
            </w:r>
            <w:r w:rsidR="001F356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ów, którzy </w:t>
            </w:r>
            <w:r w:rsidR="00D71581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w dniu rozpoczęcia nauki nie będą mieli ukończonych 1</w:t>
            </w:r>
            <w:r w:rsidR="00BB61F6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  <w:r w:rsidR="00D71581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lat</w:t>
            </w:r>
            <w:r w:rsidR="00D525EE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,</w:t>
            </w:r>
          </w:p>
          <w:p w:rsidR="0010506D" w:rsidRPr="0010506D" w:rsidRDefault="00D525EE" w:rsidP="00712DCF">
            <w:pPr>
              <w:shd w:val="clear" w:color="auto" w:fill="FFFFFF"/>
              <w:spacing w:before="100" w:after="198" w:line="240" w:lineRule="auto"/>
              <w:jc w:val="both"/>
              <w:rPr>
                <w:rFonts w:ascii="Arial" w:eastAsia="Times New Roman" w:hAnsi="Arial" w:cs="Arial"/>
                <w:color w:val="2B2A2A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 xml:space="preserve">Dnia 30.07.2021 </w:t>
            </w:r>
            <w:r w:rsidR="0010506D" w:rsidRPr="0010506D">
              <w:rPr>
                <w:rFonts w:ascii="Arial" w:eastAsia="Times New Roman" w:hAnsi="Arial" w:cs="Arial"/>
                <w:b/>
                <w:bCs/>
                <w:color w:val="2B2A2A"/>
                <w:sz w:val="18"/>
                <w:szCs w:val="18"/>
                <w:lang w:eastAsia="pl-PL"/>
              </w:rPr>
              <w:t>roku</w:t>
            </w:r>
            <w:r w:rsidR="001F3567">
              <w:rPr>
                <w:rFonts w:ascii="Arial" w:eastAsia="Times New Roman" w:hAnsi="Arial" w:cs="Arial"/>
                <w:color w:val="2B2A2A"/>
                <w:sz w:val="18"/>
                <w:szCs w:val="18"/>
                <w:lang w:eastAsia="pl-PL"/>
              </w:rPr>
              <w:t> w sekretariacie s</w:t>
            </w:r>
            <w:r w:rsidR="0010506D" w:rsidRPr="0010506D">
              <w:rPr>
                <w:rFonts w:ascii="Arial" w:eastAsia="Times New Roman" w:hAnsi="Arial" w:cs="Arial"/>
                <w:color w:val="2B2A2A"/>
                <w:sz w:val="18"/>
                <w:szCs w:val="18"/>
                <w:lang w:eastAsia="pl-PL"/>
              </w:rPr>
              <w:t>zkoły będą dostępne listy przyjętych</w:t>
            </w:r>
            <w:r>
              <w:rPr>
                <w:rFonts w:ascii="Arial" w:eastAsia="Times New Roman" w:hAnsi="Arial" w:cs="Arial"/>
                <w:color w:val="2B2A2A"/>
                <w:sz w:val="18"/>
                <w:szCs w:val="18"/>
                <w:lang w:eastAsia="pl-PL"/>
              </w:rPr>
              <w:t xml:space="preserve"> i nieprzyjętych</w:t>
            </w:r>
            <w:r w:rsidR="0010506D" w:rsidRPr="0010506D">
              <w:rPr>
                <w:rFonts w:ascii="Arial" w:eastAsia="Times New Roman" w:hAnsi="Arial" w:cs="Arial"/>
                <w:color w:val="2B2A2A"/>
                <w:sz w:val="18"/>
                <w:szCs w:val="18"/>
                <w:lang w:eastAsia="pl-PL"/>
              </w:rPr>
              <w:t xml:space="preserve"> kandydatów</w:t>
            </w:r>
            <w:r w:rsidR="00156820">
              <w:rPr>
                <w:rFonts w:ascii="Arial" w:eastAsia="Times New Roman" w:hAnsi="Arial" w:cs="Arial"/>
                <w:color w:val="2B2A2A"/>
                <w:sz w:val="18"/>
                <w:szCs w:val="18"/>
                <w:lang w:eastAsia="pl-PL"/>
              </w:rPr>
              <w:t xml:space="preserve"> </w:t>
            </w:r>
            <w:r w:rsidR="0010506D" w:rsidRPr="0010506D">
              <w:rPr>
                <w:rFonts w:ascii="Arial" w:eastAsia="Times New Roman" w:hAnsi="Arial" w:cs="Arial"/>
                <w:color w:val="2B2A2A"/>
                <w:sz w:val="18"/>
                <w:szCs w:val="18"/>
                <w:lang w:eastAsia="pl-PL"/>
              </w:rPr>
              <w:t>do poszczególnych oddziałów.</w:t>
            </w:r>
          </w:p>
          <w:p w:rsidR="0010506D" w:rsidRPr="0010506D" w:rsidRDefault="00D160B8" w:rsidP="009F6079">
            <w:pPr>
              <w:spacing w:line="240" w:lineRule="auto"/>
              <w:rPr>
                <w:b/>
                <w:sz w:val="32"/>
                <w:szCs w:val="32"/>
              </w:rPr>
            </w:pPr>
            <w:r w:rsidRPr="00D160B8">
              <w:rPr>
                <w:rFonts w:ascii="Arial" w:eastAsia="Times New Roman" w:hAnsi="Arial" w:cs="Arial"/>
                <w:color w:val="EF4623" w:themeColor="accent1"/>
                <w:sz w:val="18"/>
                <w:szCs w:val="18"/>
                <w:lang w:eastAsia="pl-PL"/>
              </w:rPr>
              <w:t>Wszystkie druki dostępne są w sekretariacie oraz na stronie internetowej szkoły.</w:t>
            </w:r>
          </w:p>
        </w:tc>
        <w:tc>
          <w:tcPr>
            <w:tcW w:w="1439" w:type="dxa"/>
          </w:tcPr>
          <w:p w:rsidR="00D942FB" w:rsidRDefault="00D942FB"/>
          <w:p w:rsidR="003C095A" w:rsidRDefault="003C095A"/>
          <w:p w:rsidR="003C095A" w:rsidRPr="000B498E" w:rsidRDefault="00FA6D3C">
            <w:r>
              <w:t xml:space="preserve"> </w:t>
            </w:r>
          </w:p>
        </w:tc>
        <w:tc>
          <w:tcPr>
            <w:tcW w:w="3846" w:type="dxa"/>
          </w:tcPr>
          <w:p w:rsidR="00D942FB" w:rsidRPr="0010506D" w:rsidRDefault="0010506D" w:rsidP="0010506D">
            <w:pPr>
              <w:pStyle w:val="Nagwek2"/>
              <w:jc w:val="center"/>
              <w:rPr>
                <w:color w:val="00B050"/>
              </w:rPr>
            </w:pPr>
            <w:r w:rsidRPr="0010506D">
              <w:rPr>
                <w:color w:val="00B050"/>
              </w:rPr>
              <w:t>ATUTY SZKOŁY</w:t>
            </w:r>
          </w:p>
          <w:p w:rsidR="000832EA" w:rsidRDefault="00922D41" w:rsidP="003C095A">
            <w:pPr>
              <w:pStyle w:val="Akapitzlist"/>
              <w:numPr>
                <w:ilvl w:val="0"/>
                <w:numId w:val="17"/>
              </w:numPr>
              <w:jc w:val="both"/>
              <w:rPr>
                <w:color w:val="000000" w:themeColor="text2"/>
              </w:rPr>
            </w:pPr>
            <w:r>
              <w:rPr>
                <w:color w:val="000000" w:themeColor="text2"/>
              </w:rPr>
              <w:t>Zapewniamy naukę w nowej, atrakcyjnej szkole.</w:t>
            </w:r>
          </w:p>
          <w:p w:rsidR="00922D41" w:rsidRDefault="004146A3" w:rsidP="003C095A">
            <w:pPr>
              <w:pStyle w:val="Akapitzlist"/>
              <w:numPr>
                <w:ilvl w:val="0"/>
                <w:numId w:val="17"/>
              </w:numPr>
              <w:jc w:val="both"/>
              <w:rPr>
                <w:color w:val="000000" w:themeColor="text2"/>
              </w:rPr>
            </w:pPr>
            <w:r>
              <w:rPr>
                <w:color w:val="000000" w:themeColor="text2"/>
              </w:rPr>
              <w:t>Gwarantujemy</w:t>
            </w:r>
            <w:r w:rsidR="00922D41">
              <w:rPr>
                <w:color w:val="000000" w:themeColor="text2"/>
              </w:rPr>
              <w:t xml:space="preserve"> darmową naukę oraz</w:t>
            </w:r>
          </w:p>
          <w:p w:rsidR="00922D41" w:rsidRPr="00922D41" w:rsidRDefault="00922D41" w:rsidP="003C095A">
            <w:pPr>
              <w:pStyle w:val="Akapitzlist"/>
              <w:ind w:left="644"/>
              <w:jc w:val="both"/>
              <w:rPr>
                <w:color w:val="000000" w:themeColor="text2"/>
              </w:rPr>
            </w:pPr>
            <w:r>
              <w:rPr>
                <w:color w:val="000000" w:themeColor="text2"/>
              </w:rPr>
              <w:t>bezpłatne podręczniki</w:t>
            </w:r>
            <w:r w:rsidR="00621183">
              <w:rPr>
                <w:color w:val="000000" w:themeColor="text2"/>
              </w:rPr>
              <w:t xml:space="preserve"> do zajęć dydaktycznych.</w:t>
            </w:r>
          </w:p>
          <w:p w:rsidR="000832EA" w:rsidRDefault="004146A3" w:rsidP="003C095A">
            <w:pPr>
              <w:pStyle w:val="Akapitzlist"/>
              <w:numPr>
                <w:ilvl w:val="0"/>
                <w:numId w:val="17"/>
              </w:numPr>
              <w:jc w:val="both"/>
              <w:rPr>
                <w:color w:val="000000" w:themeColor="text2"/>
              </w:rPr>
            </w:pPr>
            <w:r>
              <w:rPr>
                <w:color w:val="000000" w:themeColor="text2"/>
              </w:rPr>
              <w:t xml:space="preserve">Umożliwiamy  </w:t>
            </w:r>
            <w:r w:rsidR="000832EA">
              <w:rPr>
                <w:color w:val="000000" w:themeColor="text2"/>
              </w:rPr>
              <w:t xml:space="preserve"> płatne </w:t>
            </w:r>
            <w:r>
              <w:rPr>
                <w:color w:val="000000" w:themeColor="text2"/>
              </w:rPr>
              <w:t xml:space="preserve">   </w:t>
            </w:r>
            <w:r w:rsidR="000832EA">
              <w:rPr>
                <w:color w:val="000000" w:themeColor="text2"/>
              </w:rPr>
              <w:t xml:space="preserve">praktyki </w:t>
            </w:r>
            <w:r w:rsidR="00922D41">
              <w:rPr>
                <w:color w:val="000000" w:themeColor="text2"/>
              </w:rPr>
              <w:t xml:space="preserve">     </w:t>
            </w:r>
            <w:r w:rsidR="000832EA">
              <w:rPr>
                <w:color w:val="000000" w:themeColor="text2"/>
              </w:rPr>
              <w:t>w  renomowanych firmach</w:t>
            </w:r>
            <w:r w:rsidR="00922D41">
              <w:rPr>
                <w:color w:val="000000" w:themeColor="text2"/>
              </w:rPr>
              <w:t>.</w:t>
            </w:r>
          </w:p>
          <w:p w:rsidR="00933C4D" w:rsidRDefault="00933C4D" w:rsidP="003C095A">
            <w:pPr>
              <w:pStyle w:val="Akapitzlist"/>
              <w:numPr>
                <w:ilvl w:val="0"/>
                <w:numId w:val="17"/>
              </w:numPr>
              <w:jc w:val="both"/>
              <w:rPr>
                <w:color w:val="000000" w:themeColor="text2"/>
              </w:rPr>
            </w:pPr>
            <w:r>
              <w:rPr>
                <w:color w:val="000000" w:themeColor="text2"/>
              </w:rPr>
              <w:t>Dysponujemy nową</w:t>
            </w:r>
            <w:r w:rsidR="00CC09AE">
              <w:rPr>
                <w:color w:val="000000" w:themeColor="text2"/>
              </w:rPr>
              <w:t xml:space="preserve"> </w:t>
            </w:r>
            <w:r>
              <w:rPr>
                <w:color w:val="000000" w:themeColor="text2"/>
              </w:rPr>
              <w:t xml:space="preserve">świetlicą, </w:t>
            </w:r>
            <w:r w:rsidR="00CC09AE">
              <w:rPr>
                <w:color w:val="000000" w:themeColor="text2"/>
              </w:rPr>
              <w:t>która</w:t>
            </w:r>
            <w:r>
              <w:rPr>
                <w:color w:val="000000" w:themeColor="text2"/>
              </w:rPr>
              <w:t xml:space="preserve"> wyposażona jest, </w:t>
            </w:r>
            <w:r w:rsidR="00CC09AE">
              <w:rPr>
                <w:color w:val="000000" w:themeColor="text2"/>
              </w:rPr>
              <w:t>m.in.</w:t>
            </w:r>
            <w:r>
              <w:rPr>
                <w:color w:val="000000" w:themeColor="text2"/>
              </w:rPr>
              <w:t>: w sprzęt sportow</w:t>
            </w:r>
            <w:r w:rsidR="00CC09AE">
              <w:rPr>
                <w:color w:val="000000" w:themeColor="text2"/>
              </w:rPr>
              <w:t>y</w:t>
            </w:r>
            <w:r w:rsidR="007C4271">
              <w:rPr>
                <w:color w:val="000000" w:themeColor="text2"/>
              </w:rPr>
              <w:t xml:space="preserve">, </w:t>
            </w:r>
            <w:r w:rsidR="00CC09AE">
              <w:rPr>
                <w:color w:val="000000" w:themeColor="text2"/>
              </w:rPr>
              <w:t>stoły tenisowe i inne gry.</w:t>
            </w:r>
          </w:p>
          <w:p w:rsidR="000D4B88" w:rsidRPr="007C4271" w:rsidRDefault="00922D41" w:rsidP="007C4271">
            <w:pPr>
              <w:pStyle w:val="Akapitzlist"/>
              <w:numPr>
                <w:ilvl w:val="0"/>
                <w:numId w:val="17"/>
              </w:numPr>
              <w:jc w:val="both"/>
              <w:rPr>
                <w:color w:val="000000" w:themeColor="text2"/>
              </w:rPr>
            </w:pPr>
            <w:r>
              <w:rPr>
                <w:color w:val="000000" w:themeColor="text2"/>
              </w:rPr>
              <w:t>Posiadamy n</w:t>
            </w:r>
            <w:r w:rsidR="008975EE" w:rsidRPr="008975EE">
              <w:rPr>
                <w:color w:val="000000" w:themeColor="text2"/>
              </w:rPr>
              <w:t>owoczesne pomoce dydaktyczne</w:t>
            </w:r>
            <w:r w:rsidR="00523923">
              <w:rPr>
                <w:color w:val="000000" w:themeColor="text2"/>
              </w:rPr>
              <w:t xml:space="preserve"> w każdej sali lekcyjnej</w:t>
            </w:r>
            <w:r w:rsidR="00B95115">
              <w:rPr>
                <w:color w:val="000000" w:themeColor="text2"/>
              </w:rPr>
              <w:t xml:space="preserve"> (tablice interaktywne, laptopy)</w:t>
            </w:r>
            <w:r>
              <w:rPr>
                <w:color w:val="000000" w:themeColor="text2"/>
              </w:rPr>
              <w:t>.</w:t>
            </w:r>
            <w:r w:rsidR="004D132A" w:rsidRPr="007C4271">
              <w:rPr>
                <w:color w:val="auto"/>
              </w:rPr>
              <w:t>.</w:t>
            </w:r>
          </w:p>
          <w:p w:rsidR="00922D41" w:rsidRDefault="00922D41" w:rsidP="003C095A">
            <w:pPr>
              <w:pStyle w:val="Akapitzlist"/>
              <w:numPr>
                <w:ilvl w:val="0"/>
                <w:numId w:val="17"/>
              </w:numPr>
              <w:jc w:val="both"/>
              <w:rPr>
                <w:color w:val="000000" w:themeColor="text2"/>
              </w:rPr>
            </w:pPr>
            <w:r w:rsidRPr="00922D41">
              <w:rPr>
                <w:color w:val="000000" w:themeColor="text2"/>
              </w:rPr>
              <w:t>Zapewniamy</w:t>
            </w:r>
            <w:r w:rsidR="004146A3">
              <w:rPr>
                <w:color w:val="000000" w:themeColor="text2"/>
              </w:rPr>
              <w:t xml:space="preserve"> </w:t>
            </w:r>
            <w:r w:rsidRPr="00922D41">
              <w:rPr>
                <w:color w:val="000000" w:themeColor="text2"/>
              </w:rPr>
              <w:t>bezpieczeństwo poprzez monitorowane budynku</w:t>
            </w:r>
            <w:r>
              <w:rPr>
                <w:color w:val="000000" w:themeColor="text2"/>
              </w:rPr>
              <w:t xml:space="preserve"> i terenu </w:t>
            </w:r>
            <w:r w:rsidR="009E6B5D">
              <w:rPr>
                <w:color w:val="000000" w:themeColor="text2"/>
              </w:rPr>
              <w:t xml:space="preserve">wokół </w:t>
            </w:r>
            <w:r>
              <w:rPr>
                <w:color w:val="000000" w:themeColor="text2"/>
              </w:rPr>
              <w:t>szkoły.</w:t>
            </w:r>
          </w:p>
          <w:p w:rsidR="00150B96" w:rsidRDefault="009E6B5D" w:rsidP="003C095A">
            <w:pPr>
              <w:pStyle w:val="Akapitzlist"/>
              <w:numPr>
                <w:ilvl w:val="0"/>
                <w:numId w:val="17"/>
              </w:numPr>
              <w:jc w:val="both"/>
              <w:rPr>
                <w:color w:val="000000" w:themeColor="text2"/>
              </w:rPr>
            </w:pPr>
            <w:r>
              <w:rPr>
                <w:color w:val="000000" w:themeColor="text2"/>
              </w:rPr>
              <w:t>Udostępniamy</w:t>
            </w:r>
            <w:r w:rsidR="00922D41">
              <w:rPr>
                <w:color w:val="000000" w:themeColor="text2"/>
              </w:rPr>
              <w:t xml:space="preserve"> d</w:t>
            </w:r>
            <w:r w:rsidR="00B95115" w:rsidRPr="00922D41">
              <w:rPr>
                <w:color w:val="000000" w:themeColor="text2"/>
              </w:rPr>
              <w:t xml:space="preserve">armowy </w:t>
            </w:r>
            <w:proofErr w:type="spellStart"/>
            <w:r w:rsidR="00B95115" w:rsidRPr="00922D41">
              <w:rPr>
                <w:color w:val="000000" w:themeColor="text2"/>
              </w:rPr>
              <w:t>internet</w:t>
            </w:r>
            <w:proofErr w:type="spellEnd"/>
            <w:r w:rsidR="00B95115" w:rsidRPr="00922D41">
              <w:rPr>
                <w:color w:val="000000" w:themeColor="text2"/>
              </w:rPr>
              <w:t xml:space="preserve"> w </w:t>
            </w:r>
          </w:p>
          <w:p w:rsidR="00150B96" w:rsidRDefault="00B95115" w:rsidP="00CC09AE">
            <w:pPr>
              <w:pStyle w:val="Akapitzlist"/>
              <w:ind w:left="644"/>
              <w:jc w:val="both"/>
              <w:rPr>
                <w:color w:val="000000" w:themeColor="text2"/>
              </w:rPr>
            </w:pPr>
            <w:r w:rsidRPr="00922D41">
              <w:rPr>
                <w:color w:val="000000" w:themeColor="text2"/>
              </w:rPr>
              <w:t>całej szkole</w:t>
            </w:r>
            <w:r w:rsidR="00922D41">
              <w:rPr>
                <w:color w:val="000000" w:themeColor="text2"/>
              </w:rPr>
              <w:t>.</w:t>
            </w:r>
          </w:p>
          <w:p w:rsidR="007C4271" w:rsidRPr="00CC09AE" w:rsidRDefault="007C4271" w:rsidP="00CC09AE">
            <w:pPr>
              <w:pStyle w:val="Akapitzlist"/>
              <w:ind w:left="644"/>
              <w:jc w:val="both"/>
              <w:rPr>
                <w:color w:val="000000" w:themeColor="text2"/>
              </w:rPr>
            </w:pPr>
          </w:p>
          <w:p w:rsidR="00150B96" w:rsidRPr="007C4271" w:rsidRDefault="002F6427" w:rsidP="007C4271">
            <w:pPr>
              <w:jc w:val="center"/>
              <w:rPr>
                <w:b/>
                <w:bCs/>
                <w:smallCaps/>
                <w:color w:val="EF4623" w:themeColor="accent1"/>
                <w:spacing w:val="5"/>
                <w:sz w:val="22"/>
                <w:szCs w:val="22"/>
              </w:rPr>
            </w:pPr>
            <w:r w:rsidRPr="00150B96">
              <w:rPr>
                <w:rStyle w:val="Odwoanieintensywne"/>
                <w:sz w:val="22"/>
                <w:szCs w:val="22"/>
              </w:rPr>
              <w:t xml:space="preserve">RZEMIEŚLNICZA SZKOŁA BRANŻOWA </w:t>
            </w:r>
            <w:r w:rsidR="007B2BF1" w:rsidRPr="00150B96">
              <w:rPr>
                <w:rStyle w:val="Odwoanieintensywne"/>
                <w:sz w:val="22"/>
                <w:szCs w:val="22"/>
              </w:rPr>
              <w:t>I</w:t>
            </w:r>
            <w:r w:rsidRPr="00150B96">
              <w:rPr>
                <w:rStyle w:val="Odwoanieintensywne"/>
                <w:sz w:val="22"/>
                <w:szCs w:val="22"/>
              </w:rPr>
              <w:t xml:space="preserve"> STOPNIA W WĄGROWCU KSZTAŁCI PRZYSZŁYCH FACHOWCÓW!</w:t>
            </w:r>
          </w:p>
          <w:p w:rsidR="007C4271" w:rsidRDefault="007C4271" w:rsidP="00DB4C68">
            <w:pPr>
              <w:spacing w:after="0"/>
              <w:jc w:val="center"/>
              <w:rPr>
                <w:b/>
                <w:color w:val="43A010"/>
              </w:rPr>
            </w:pPr>
          </w:p>
          <w:p w:rsidR="003D6E06" w:rsidRPr="00150B96" w:rsidRDefault="000D4B88" w:rsidP="00DB4C68">
            <w:pPr>
              <w:spacing w:after="0"/>
              <w:jc w:val="center"/>
              <w:rPr>
                <w:b/>
                <w:color w:val="43A010"/>
              </w:rPr>
            </w:pPr>
            <w:r w:rsidRPr="00150B96">
              <w:rPr>
                <w:b/>
                <w:color w:val="43A010"/>
              </w:rPr>
              <w:t xml:space="preserve">ZAPRASZAMY WSZYSTKICH CHĘTNYCH </w:t>
            </w:r>
            <w:r w:rsidR="006B7ACA" w:rsidRPr="00150B96">
              <w:rPr>
                <w:b/>
                <w:color w:val="43A010"/>
              </w:rPr>
              <w:t>DO SKŁADANIA PODAŃ W SEKRETARI</w:t>
            </w:r>
            <w:r w:rsidR="00B033DF" w:rsidRPr="00150B96">
              <w:rPr>
                <w:b/>
                <w:color w:val="43A010"/>
              </w:rPr>
              <w:t>A</w:t>
            </w:r>
            <w:r w:rsidR="006B7ACA" w:rsidRPr="00150B96">
              <w:rPr>
                <w:b/>
                <w:color w:val="43A010"/>
              </w:rPr>
              <w:t>CIE SZKOŁY PRZY</w:t>
            </w:r>
          </w:p>
          <w:p w:rsidR="004600B8" w:rsidRPr="00150B96" w:rsidRDefault="006B7ACA" w:rsidP="00DB4C68">
            <w:pPr>
              <w:spacing w:after="0"/>
              <w:jc w:val="center"/>
              <w:rPr>
                <w:b/>
                <w:color w:val="43A010"/>
              </w:rPr>
            </w:pPr>
            <w:r w:rsidRPr="00150B96">
              <w:rPr>
                <w:b/>
                <w:color w:val="43A010"/>
              </w:rPr>
              <w:t>UL. JANOWIECKIEJ 1</w:t>
            </w:r>
          </w:p>
          <w:p w:rsidR="002F6427" w:rsidRPr="002F6427" w:rsidRDefault="002F6427" w:rsidP="00DB4C68">
            <w:pPr>
              <w:spacing w:after="0"/>
              <w:jc w:val="center"/>
              <w:rPr>
                <w:b/>
                <w:color w:val="43A010"/>
                <w:sz w:val="18"/>
                <w:szCs w:val="18"/>
              </w:rPr>
            </w:pPr>
            <w:r w:rsidRPr="00150B96">
              <w:rPr>
                <w:b/>
                <w:color w:val="43A010"/>
              </w:rPr>
              <w:t>62-100 WĄGROWIEC</w:t>
            </w:r>
          </w:p>
          <w:p w:rsidR="006B7ACA" w:rsidRPr="000D4B88" w:rsidRDefault="006B7ACA" w:rsidP="00D62E5B">
            <w:pPr>
              <w:jc w:val="center"/>
              <w:rPr>
                <w:color w:val="auto"/>
              </w:rPr>
            </w:pPr>
          </w:p>
        </w:tc>
      </w:tr>
      <w:tr w:rsidR="00B95115" w:rsidTr="00263270">
        <w:trPr>
          <w:gridAfter w:val="4"/>
          <w:wAfter w:w="10570" w:type="dxa"/>
          <w:cantSplit/>
          <w:trHeight w:hRule="exact" w:val="11273"/>
          <w:jc w:val="center"/>
        </w:trPr>
        <w:tc>
          <w:tcPr>
            <w:tcW w:w="3846" w:type="dxa"/>
            <w:gridSpan w:val="2"/>
          </w:tcPr>
          <w:p w:rsidR="00B95115" w:rsidRDefault="00B95115" w:rsidP="007C4271">
            <w:pPr>
              <w:shd w:val="clear" w:color="auto" w:fill="FFFFFF"/>
              <w:spacing w:before="100" w:after="198" w:line="207" w:lineRule="atLeast"/>
              <w:rPr>
                <w:rFonts w:ascii="Arial" w:eastAsia="Times New Roman" w:hAnsi="Arial" w:cs="Arial"/>
                <w:b/>
                <w:bCs/>
                <w:color w:val="008000"/>
                <w:sz w:val="18"/>
                <w:szCs w:val="18"/>
                <w:lang w:eastAsia="pl-PL"/>
              </w:rPr>
            </w:pPr>
          </w:p>
        </w:tc>
      </w:tr>
    </w:tbl>
    <w:p w:rsidR="00D942FB" w:rsidRDefault="00D942FB">
      <w:pPr>
        <w:pStyle w:val="Bezodstpw"/>
        <w:rPr>
          <w:sz w:val="8"/>
        </w:rPr>
      </w:pPr>
    </w:p>
    <w:sectPr w:rsidR="00D942FB" w:rsidSect="00BC6016">
      <w:pgSz w:w="16839" w:h="11907" w:orient="landscape" w:code="9"/>
      <w:pgMar w:top="576" w:right="720" w:bottom="576" w:left="720" w:header="706" w:footer="706" w:gutter="0"/>
      <w:cols w:space="720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SC_0349.JPG" style="width:354.75pt;height:225pt;visibility:visible;mso-wrap-style:square" o:bullet="t">
        <v:imagedata r:id="rId1" o:title="DSC_0349"/>
      </v:shape>
    </w:pict>
  </w:numPicBullet>
  <w:abstractNum w:abstractNumId="0">
    <w:nsid w:val="FFFFFF89"/>
    <w:multiLevelType w:val="singleLevel"/>
    <w:tmpl w:val="77C2E1C0"/>
    <w:lvl w:ilvl="0">
      <w:start w:val="1"/>
      <w:numFmt w:val="bullet"/>
      <w:pStyle w:val="Listapunktowana"/>
      <w:lvlText w:val="•"/>
      <w:lvlJc w:val="left"/>
      <w:pPr>
        <w:tabs>
          <w:tab w:val="num" w:pos="216"/>
        </w:tabs>
        <w:ind w:left="216" w:hanging="216"/>
      </w:pPr>
      <w:rPr>
        <w:rFonts w:ascii="Constantia" w:hAnsi="Constantia" w:hint="default"/>
        <w:color w:val="EF4623" w:themeColor="accent1"/>
      </w:rPr>
    </w:lvl>
  </w:abstractNum>
  <w:abstractNum w:abstractNumId="1">
    <w:nsid w:val="05733716"/>
    <w:multiLevelType w:val="multilevel"/>
    <w:tmpl w:val="281E8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460BDF"/>
    <w:multiLevelType w:val="hybridMultilevel"/>
    <w:tmpl w:val="427AA4BA"/>
    <w:lvl w:ilvl="0" w:tplc="14125A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6A48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34A0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6E81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6416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F87E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F6D1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3418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EA5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E33370E"/>
    <w:multiLevelType w:val="hybridMultilevel"/>
    <w:tmpl w:val="A60495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B7595B"/>
    <w:multiLevelType w:val="multilevel"/>
    <w:tmpl w:val="927C1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281A97"/>
    <w:multiLevelType w:val="multilevel"/>
    <w:tmpl w:val="75D4A2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00417D6"/>
    <w:multiLevelType w:val="hybridMultilevel"/>
    <w:tmpl w:val="650AAEA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1CB422C"/>
    <w:multiLevelType w:val="multilevel"/>
    <w:tmpl w:val="A56A52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44802DBA"/>
    <w:multiLevelType w:val="hybridMultilevel"/>
    <w:tmpl w:val="CD889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D042C5"/>
    <w:multiLevelType w:val="hybridMultilevel"/>
    <w:tmpl w:val="63CC063A"/>
    <w:lvl w:ilvl="0" w:tplc="0415000F">
      <w:start w:val="1"/>
      <w:numFmt w:val="decimal"/>
      <w:lvlText w:val="%1."/>
      <w:lvlJc w:val="left"/>
      <w:pPr>
        <w:ind w:left="936" w:hanging="360"/>
      </w:pPr>
    </w:lvl>
    <w:lvl w:ilvl="1" w:tplc="04150019" w:tentative="1">
      <w:start w:val="1"/>
      <w:numFmt w:val="lowerLetter"/>
      <w:lvlText w:val="%2."/>
      <w:lvlJc w:val="left"/>
      <w:pPr>
        <w:ind w:left="1656" w:hanging="360"/>
      </w:pPr>
    </w:lvl>
    <w:lvl w:ilvl="2" w:tplc="0415001B" w:tentative="1">
      <w:start w:val="1"/>
      <w:numFmt w:val="lowerRoman"/>
      <w:lvlText w:val="%3."/>
      <w:lvlJc w:val="right"/>
      <w:pPr>
        <w:ind w:left="2376" w:hanging="180"/>
      </w:pPr>
    </w:lvl>
    <w:lvl w:ilvl="3" w:tplc="0415000F" w:tentative="1">
      <w:start w:val="1"/>
      <w:numFmt w:val="decimal"/>
      <w:lvlText w:val="%4."/>
      <w:lvlJc w:val="left"/>
      <w:pPr>
        <w:ind w:left="3096" w:hanging="360"/>
      </w:pPr>
    </w:lvl>
    <w:lvl w:ilvl="4" w:tplc="04150019" w:tentative="1">
      <w:start w:val="1"/>
      <w:numFmt w:val="lowerLetter"/>
      <w:lvlText w:val="%5."/>
      <w:lvlJc w:val="left"/>
      <w:pPr>
        <w:ind w:left="3816" w:hanging="360"/>
      </w:pPr>
    </w:lvl>
    <w:lvl w:ilvl="5" w:tplc="0415001B" w:tentative="1">
      <w:start w:val="1"/>
      <w:numFmt w:val="lowerRoman"/>
      <w:lvlText w:val="%6."/>
      <w:lvlJc w:val="right"/>
      <w:pPr>
        <w:ind w:left="4536" w:hanging="180"/>
      </w:pPr>
    </w:lvl>
    <w:lvl w:ilvl="6" w:tplc="0415000F" w:tentative="1">
      <w:start w:val="1"/>
      <w:numFmt w:val="decimal"/>
      <w:lvlText w:val="%7."/>
      <w:lvlJc w:val="left"/>
      <w:pPr>
        <w:ind w:left="5256" w:hanging="360"/>
      </w:pPr>
    </w:lvl>
    <w:lvl w:ilvl="7" w:tplc="04150019" w:tentative="1">
      <w:start w:val="1"/>
      <w:numFmt w:val="lowerLetter"/>
      <w:lvlText w:val="%8."/>
      <w:lvlJc w:val="left"/>
      <w:pPr>
        <w:ind w:left="5976" w:hanging="360"/>
      </w:pPr>
    </w:lvl>
    <w:lvl w:ilvl="8" w:tplc="0415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0">
    <w:nsid w:val="56507175"/>
    <w:multiLevelType w:val="hybridMultilevel"/>
    <w:tmpl w:val="E5FC79C8"/>
    <w:lvl w:ilvl="0" w:tplc="79041C80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1D8F40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7E814E9"/>
    <w:multiLevelType w:val="hybridMultilevel"/>
    <w:tmpl w:val="B5727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B93887"/>
    <w:multiLevelType w:val="multilevel"/>
    <w:tmpl w:val="9216CC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7F500356"/>
    <w:multiLevelType w:val="hybridMultilevel"/>
    <w:tmpl w:val="5664A626"/>
    <w:lvl w:ilvl="0" w:tplc="79041C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D8F40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CA4E18"/>
    <w:multiLevelType w:val="hybridMultilevel"/>
    <w:tmpl w:val="F19E0120"/>
    <w:lvl w:ilvl="0" w:tplc="79041C80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1D8F40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9"/>
  </w:num>
  <w:num w:numId="8">
    <w:abstractNumId w:val="3"/>
  </w:num>
  <w:num w:numId="9">
    <w:abstractNumId w:val="8"/>
  </w:num>
  <w:num w:numId="10">
    <w:abstractNumId w:val="11"/>
  </w:num>
  <w:num w:numId="11">
    <w:abstractNumId w:val="5"/>
  </w:num>
  <w:num w:numId="12">
    <w:abstractNumId w:val="4"/>
    <w:lvlOverride w:ilvl="0">
      <w:startOverride w:val="2"/>
    </w:lvlOverride>
  </w:num>
  <w:num w:numId="13">
    <w:abstractNumId w:val="7"/>
  </w:num>
  <w:num w:numId="14">
    <w:abstractNumId w:val="12"/>
  </w:num>
  <w:num w:numId="15">
    <w:abstractNumId w:val="1"/>
    <w:lvlOverride w:ilvl="0">
      <w:startOverride w:val="4"/>
    </w:lvlOverride>
  </w:num>
  <w:num w:numId="16">
    <w:abstractNumId w:val="1"/>
    <w:lvlOverride w:ilvl="0">
      <w:startOverride w:val="5"/>
    </w:lvlOverride>
  </w:num>
  <w:num w:numId="17">
    <w:abstractNumId w:val="14"/>
  </w:num>
  <w:num w:numId="18">
    <w:abstractNumId w:val="6"/>
  </w:num>
  <w:num w:numId="19">
    <w:abstractNumId w:val="10"/>
  </w:num>
  <w:num w:numId="20">
    <w:abstractNumId w:val="13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characterSpacingControl w:val="doNotCompress"/>
  <w:compat/>
  <w:rsids>
    <w:rsidRoot w:val="00F6673F"/>
    <w:rsid w:val="00036C3D"/>
    <w:rsid w:val="000832EA"/>
    <w:rsid w:val="000A5FF1"/>
    <w:rsid w:val="000B498E"/>
    <w:rsid w:val="000D2F7D"/>
    <w:rsid w:val="000D4B88"/>
    <w:rsid w:val="000E0439"/>
    <w:rsid w:val="0010506D"/>
    <w:rsid w:val="001146BC"/>
    <w:rsid w:val="0013441D"/>
    <w:rsid w:val="00150B96"/>
    <w:rsid w:val="00156820"/>
    <w:rsid w:val="00172CDC"/>
    <w:rsid w:val="00190AB5"/>
    <w:rsid w:val="001A0D77"/>
    <w:rsid w:val="001C30EE"/>
    <w:rsid w:val="001E3F14"/>
    <w:rsid w:val="001F3567"/>
    <w:rsid w:val="00230CEC"/>
    <w:rsid w:val="00263270"/>
    <w:rsid w:val="00280F96"/>
    <w:rsid w:val="002B695D"/>
    <w:rsid w:val="002F1E69"/>
    <w:rsid w:val="002F6427"/>
    <w:rsid w:val="003C095A"/>
    <w:rsid w:val="003C6C97"/>
    <w:rsid w:val="003D2C79"/>
    <w:rsid w:val="003D5253"/>
    <w:rsid w:val="003D6E06"/>
    <w:rsid w:val="003E3599"/>
    <w:rsid w:val="003F2E7C"/>
    <w:rsid w:val="004070C9"/>
    <w:rsid w:val="004146A3"/>
    <w:rsid w:val="00445026"/>
    <w:rsid w:val="00446EA9"/>
    <w:rsid w:val="004600B8"/>
    <w:rsid w:val="00495634"/>
    <w:rsid w:val="004D132A"/>
    <w:rsid w:val="00523923"/>
    <w:rsid w:val="00526F2B"/>
    <w:rsid w:val="00544A73"/>
    <w:rsid w:val="005C254F"/>
    <w:rsid w:val="005E3BF4"/>
    <w:rsid w:val="005F69EC"/>
    <w:rsid w:val="006048A4"/>
    <w:rsid w:val="00607718"/>
    <w:rsid w:val="00621183"/>
    <w:rsid w:val="00651390"/>
    <w:rsid w:val="006618DF"/>
    <w:rsid w:val="0068367B"/>
    <w:rsid w:val="00695707"/>
    <w:rsid w:val="006B0C32"/>
    <w:rsid w:val="006B7ACA"/>
    <w:rsid w:val="006E39B2"/>
    <w:rsid w:val="006E6A40"/>
    <w:rsid w:val="00712DCF"/>
    <w:rsid w:val="00730F35"/>
    <w:rsid w:val="007B2BF1"/>
    <w:rsid w:val="007C4271"/>
    <w:rsid w:val="0080037F"/>
    <w:rsid w:val="008167B8"/>
    <w:rsid w:val="00870F36"/>
    <w:rsid w:val="0088053A"/>
    <w:rsid w:val="008975EE"/>
    <w:rsid w:val="008B619B"/>
    <w:rsid w:val="008C3F65"/>
    <w:rsid w:val="0090313E"/>
    <w:rsid w:val="00914CF4"/>
    <w:rsid w:val="00922D41"/>
    <w:rsid w:val="0093233D"/>
    <w:rsid w:val="00933C4D"/>
    <w:rsid w:val="009651E0"/>
    <w:rsid w:val="009B538D"/>
    <w:rsid w:val="009E6B5D"/>
    <w:rsid w:val="009F6079"/>
    <w:rsid w:val="00B033DF"/>
    <w:rsid w:val="00B33BBE"/>
    <w:rsid w:val="00B94475"/>
    <w:rsid w:val="00B95115"/>
    <w:rsid w:val="00BA0B0D"/>
    <w:rsid w:val="00BB61F6"/>
    <w:rsid w:val="00BC6016"/>
    <w:rsid w:val="00C16B6C"/>
    <w:rsid w:val="00C75F01"/>
    <w:rsid w:val="00C85A52"/>
    <w:rsid w:val="00C910AF"/>
    <w:rsid w:val="00CC09AE"/>
    <w:rsid w:val="00CC745D"/>
    <w:rsid w:val="00CE7816"/>
    <w:rsid w:val="00CF476E"/>
    <w:rsid w:val="00D160B8"/>
    <w:rsid w:val="00D32BE1"/>
    <w:rsid w:val="00D420A8"/>
    <w:rsid w:val="00D525EE"/>
    <w:rsid w:val="00D5462F"/>
    <w:rsid w:val="00D62E5B"/>
    <w:rsid w:val="00D71581"/>
    <w:rsid w:val="00D76281"/>
    <w:rsid w:val="00D826D7"/>
    <w:rsid w:val="00D911B3"/>
    <w:rsid w:val="00D942FB"/>
    <w:rsid w:val="00DA33D7"/>
    <w:rsid w:val="00DB4C68"/>
    <w:rsid w:val="00E46408"/>
    <w:rsid w:val="00EA2666"/>
    <w:rsid w:val="00EC0EA4"/>
    <w:rsid w:val="00EC4B37"/>
    <w:rsid w:val="00ED3131"/>
    <w:rsid w:val="00F00FD8"/>
    <w:rsid w:val="00F26371"/>
    <w:rsid w:val="00F6673F"/>
    <w:rsid w:val="00FA5BF6"/>
    <w:rsid w:val="00FA6D3C"/>
    <w:rsid w:val="00FF7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04040" w:themeColor="text1" w:themeTint="BF"/>
        <w:lang w:val="pl-PL" w:eastAsia="nl-NL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10AF"/>
  </w:style>
  <w:style w:type="paragraph" w:styleId="Nagwek1">
    <w:name w:val="heading 1"/>
    <w:basedOn w:val="Normalny"/>
    <w:next w:val="Normalny"/>
    <w:link w:val="Nagwek1Znak"/>
    <w:uiPriority w:val="1"/>
    <w:qFormat/>
    <w:rsid w:val="00C910AF"/>
    <w:pPr>
      <w:keepNext/>
      <w:keepLines/>
      <w:pBdr>
        <w:bottom w:val="single" w:sz="8" w:space="8" w:color="000000" w:themeColor="text1"/>
      </w:pBd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C910AF"/>
    <w:pPr>
      <w:keepNext/>
      <w:keepLines/>
      <w:pBdr>
        <w:bottom w:val="single" w:sz="8" w:space="4" w:color="000000" w:themeColor="text1"/>
      </w:pBdr>
      <w:spacing w:before="480" w:after="24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1"/>
    <w:unhideWhenUsed/>
    <w:qFormat/>
    <w:rsid w:val="00C910AF"/>
    <w:pPr>
      <w:keepNext/>
      <w:keepLines/>
      <w:spacing w:before="36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1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36"/>
    <w:semiHidden/>
    <w:unhideWhenUsed/>
    <w:qFormat/>
    <w:rsid w:val="00C910AF"/>
    <w:pPr>
      <w:spacing w:after="0" w:line="240" w:lineRule="auto"/>
    </w:pPr>
  </w:style>
  <w:style w:type="table" w:customStyle="1" w:styleId="BrochureHostTable">
    <w:name w:val="Brochure Host Table"/>
    <w:basedOn w:val="Standardowy"/>
    <w:uiPriority w:val="99"/>
    <w:rsid w:val="00C910AF"/>
    <w:pPr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Grafika">
    <w:name w:val="Grafika"/>
    <w:basedOn w:val="Normalny"/>
    <w:uiPriority w:val="2"/>
    <w:qFormat/>
    <w:rsid w:val="00C910AF"/>
    <w:pPr>
      <w:spacing w:before="480" w:after="0" w:line="240" w:lineRule="auto"/>
      <w:jc w:val="center"/>
    </w:pPr>
  </w:style>
  <w:style w:type="character" w:customStyle="1" w:styleId="Nagwek1Znak">
    <w:name w:val="Nagłówek 1 Znak"/>
    <w:basedOn w:val="Domylnaczcionkaakapitu"/>
    <w:link w:val="Nagwek1"/>
    <w:uiPriority w:val="1"/>
    <w:rsid w:val="00C910AF"/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1"/>
    <w:rsid w:val="00C910AF"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Listapunktowana">
    <w:name w:val="List Bullet"/>
    <w:basedOn w:val="Normalny"/>
    <w:uiPriority w:val="1"/>
    <w:unhideWhenUsed/>
    <w:qFormat/>
    <w:rsid w:val="00C910AF"/>
    <w:pPr>
      <w:numPr>
        <w:numId w:val="1"/>
      </w:numPr>
    </w:pPr>
  </w:style>
  <w:style w:type="character" w:customStyle="1" w:styleId="Nagwek3Znak">
    <w:name w:val="Nagłówek 3 Znak"/>
    <w:basedOn w:val="Domylnaczcionkaakapitu"/>
    <w:link w:val="Nagwek3"/>
    <w:uiPriority w:val="1"/>
    <w:rsid w:val="00C910AF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Cytat">
    <w:name w:val="Quote"/>
    <w:basedOn w:val="Normalny"/>
    <w:next w:val="Normalny"/>
    <w:link w:val="CytatZnak"/>
    <w:uiPriority w:val="1"/>
    <w:qFormat/>
    <w:rsid w:val="00C910AF"/>
    <w:rPr>
      <w:i/>
      <w:iCs/>
      <w:color w:val="EF4623" w:themeColor="accent1"/>
      <w:sz w:val="24"/>
    </w:rPr>
  </w:style>
  <w:style w:type="character" w:customStyle="1" w:styleId="CytatZnak">
    <w:name w:val="Cytat Znak"/>
    <w:basedOn w:val="Domylnaczcionkaakapitu"/>
    <w:link w:val="Cytat"/>
    <w:uiPriority w:val="1"/>
    <w:rsid w:val="00C910AF"/>
    <w:rPr>
      <w:i/>
      <w:iCs/>
      <w:color w:val="EF4623" w:themeColor="accent1"/>
      <w:sz w:val="24"/>
    </w:rPr>
  </w:style>
  <w:style w:type="paragraph" w:styleId="Podtytu">
    <w:name w:val="Subtitle"/>
    <w:basedOn w:val="Normalny"/>
    <w:next w:val="Normalny"/>
    <w:link w:val="PodtytuZnak"/>
    <w:uiPriority w:val="1"/>
    <w:qFormat/>
    <w:rsid w:val="00C910AF"/>
    <w:pPr>
      <w:numPr>
        <w:ilvl w:val="1"/>
      </w:numPr>
      <w:pBdr>
        <w:bottom w:val="single" w:sz="8" w:space="4" w:color="000000" w:themeColor="text1"/>
      </w:pBdr>
      <w:spacing w:before="120" w:after="120" w:line="240" w:lineRule="auto"/>
    </w:pPr>
    <w:rPr>
      <w:rFonts w:asciiTheme="majorHAnsi" w:eastAsiaTheme="majorEastAsia" w:hAnsiTheme="majorHAnsi" w:cstheme="majorBidi"/>
      <w:b/>
      <w:iCs/>
      <w:color w:val="000000" w:themeColor="text1"/>
      <w:sz w:val="40"/>
      <w:szCs w:val="40"/>
    </w:rPr>
  </w:style>
  <w:style w:type="character" w:customStyle="1" w:styleId="PodtytuZnak">
    <w:name w:val="Podtytuł Znak"/>
    <w:basedOn w:val="Domylnaczcionkaakapitu"/>
    <w:link w:val="Podtytu"/>
    <w:uiPriority w:val="1"/>
    <w:rsid w:val="00C910AF"/>
    <w:rPr>
      <w:rFonts w:asciiTheme="majorHAnsi" w:eastAsiaTheme="majorEastAsia" w:hAnsiTheme="majorHAnsi" w:cstheme="majorBidi"/>
      <w:b/>
      <w:iCs/>
      <w:color w:val="000000" w:themeColor="text1"/>
      <w:sz w:val="40"/>
      <w:szCs w:val="40"/>
    </w:rPr>
  </w:style>
  <w:style w:type="paragraph" w:styleId="Tytu">
    <w:name w:val="Title"/>
    <w:basedOn w:val="Normalny"/>
    <w:next w:val="Normalny"/>
    <w:link w:val="TytuZnak"/>
    <w:uiPriority w:val="1"/>
    <w:qFormat/>
    <w:rsid w:val="00C910AF"/>
    <w:pPr>
      <w:spacing w:after="160" w:line="240" w:lineRule="auto"/>
    </w:pPr>
    <w:rPr>
      <w:rFonts w:asciiTheme="majorHAnsi" w:eastAsiaTheme="majorEastAsia" w:hAnsiTheme="majorHAnsi" w:cstheme="majorBidi"/>
      <w:b/>
      <w:color w:val="EF4623" w:themeColor="accent1"/>
      <w:kern w:val="28"/>
      <w:sz w:val="76"/>
      <w:szCs w:val="76"/>
    </w:rPr>
  </w:style>
  <w:style w:type="character" w:customStyle="1" w:styleId="TytuZnak">
    <w:name w:val="Tytuł Znak"/>
    <w:basedOn w:val="Domylnaczcionkaakapitu"/>
    <w:link w:val="Tytu"/>
    <w:uiPriority w:val="1"/>
    <w:rsid w:val="00C910AF"/>
    <w:rPr>
      <w:rFonts w:asciiTheme="majorHAnsi" w:eastAsiaTheme="majorEastAsia" w:hAnsiTheme="majorHAnsi" w:cstheme="majorBidi"/>
      <w:b/>
      <w:color w:val="EF4623" w:themeColor="accent1"/>
      <w:kern w:val="28"/>
      <w:sz w:val="76"/>
      <w:szCs w:val="76"/>
    </w:rPr>
  </w:style>
  <w:style w:type="character" w:styleId="Tekstzastpczy">
    <w:name w:val="Placeholder Text"/>
    <w:basedOn w:val="Domylnaczcionkaakapitu"/>
    <w:uiPriority w:val="99"/>
    <w:semiHidden/>
    <w:rsid w:val="00C910AF"/>
    <w:rPr>
      <w:color w:val="808080"/>
    </w:rPr>
  </w:style>
  <w:style w:type="paragraph" w:customStyle="1" w:styleId="Informacjeokontakcie">
    <w:name w:val="Informacje o kontakcie"/>
    <w:basedOn w:val="Normalny"/>
    <w:uiPriority w:val="2"/>
    <w:qFormat/>
    <w:rsid w:val="00C910AF"/>
    <w:pPr>
      <w:spacing w:after="0"/>
      <w:ind w:right="144"/>
    </w:pPr>
    <w:rPr>
      <w:color w:val="EF4623" w:themeColor="accent1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0AF"/>
    <w:rPr>
      <w:rFonts w:ascii="Tahoma" w:hAnsi="Tahoma" w:cs="Tahoma"/>
      <w:color w:val="404040" w:themeColor="text1" w:themeTint="BF"/>
      <w:sz w:val="16"/>
      <w:szCs w:val="16"/>
    </w:rPr>
  </w:style>
  <w:style w:type="paragraph" w:customStyle="1" w:styleId="Adresat">
    <w:name w:val="Adresat"/>
    <w:basedOn w:val="Informacjeokontakcie"/>
    <w:qFormat/>
    <w:rsid w:val="00C910AF"/>
    <w:pPr>
      <w:spacing w:before="1200"/>
    </w:pPr>
    <w:rPr>
      <w:b/>
      <w:color w:val="404040" w:themeColor="text1" w:themeTint="BF"/>
      <w:sz w:val="20"/>
    </w:rPr>
  </w:style>
  <w:style w:type="character" w:styleId="Hipercze">
    <w:name w:val="Hyperlink"/>
    <w:basedOn w:val="Domylnaczcionkaakapitu"/>
    <w:uiPriority w:val="99"/>
    <w:unhideWhenUsed/>
    <w:rsid w:val="001A0D77"/>
    <w:rPr>
      <w:color w:val="5F5F5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E3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3E3599"/>
  </w:style>
  <w:style w:type="character" w:styleId="Pogrubienie">
    <w:name w:val="Strong"/>
    <w:basedOn w:val="Domylnaczcionkaakapitu"/>
    <w:uiPriority w:val="22"/>
    <w:qFormat/>
    <w:rsid w:val="003E3599"/>
    <w:rPr>
      <w:b/>
      <w:bCs/>
    </w:rPr>
  </w:style>
  <w:style w:type="character" w:styleId="Uwydatnienie">
    <w:name w:val="Emphasis"/>
    <w:basedOn w:val="Domylnaczcionkaakapitu"/>
    <w:uiPriority w:val="20"/>
    <w:qFormat/>
    <w:rsid w:val="003E3599"/>
    <w:rPr>
      <w:i/>
      <w:iCs/>
    </w:rPr>
  </w:style>
  <w:style w:type="paragraph" w:customStyle="1" w:styleId="C98D8944C1C6425980F6EA155D778429">
    <w:name w:val="C98D8944C1C6425980F6EA155D778429"/>
    <w:rsid w:val="00E46408"/>
    <w:pPr>
      <w:spacing w:after="160" w:line="259" w:lineRule="auto"/>
    </w:pPr>
    <w:rPr>
      <w:rFonts w:eastAsiaTheme="minorEastAsia"/>
      <w:color w:val="auto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10506D"/>
    <w:pPr>
      <w:ind w:left="720"/>
      <w:contextualSpacing/>
    </w:pPr>
  </w:style>
  <w:style w:type="character" w:styleId="Odwoanieintensywne">
    <w:name w:val="Intense Reference"/>
    <w:basedOn w:val="Domylnaczcionkaakapitu"/>
    <w:uiPriority w:val="32"/>
    <w:qFormat/>
    <w:rsid w:val="002F6427"/>
    <w:rPr>
      <w:b/>
      <w:bCs/>
      <w:smallCaps/>
      <w:color w:val="EF4623" w:themeColor="accent1"/>
      <w:spacing w:val="5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C30E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8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hyperlink" Target="mailto:SZKOLA@SZKOLA.ICECH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hyperlink" Target="http://www.wagrowiec.icech.pl" TargetMode="External"/><Relationship Id="rId19" Type="http://schemas.openxmlformats.org/officeDocument/2006/relationships/hyperlink" Target="http://WWW.SZKOLA.ICECH.PL" TargetMode="External"/><Relationship Id="rId4" Type="http://schemas.openxmlformats.org/officeDocument/2006/relationships/styles" Target="styl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roszura%20trzyszpaltowa%20(projekt%20Czerwono-czarny).dotx" TargetMode="External"/></Relationships>
</file>

<file path=word/theme/theme1.xml><?xml version="1.0" encoding="utf-8"?>
<a:theme xmlns:a="http://schemas.openxmlformats.org/drawingml/2006/main" name="Red and Black Business Set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A163A-7B2B-4573-B5F9-B12DED1C71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7299CA-0678-4B63-BC45-24809AF9F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Broszura trzyszpaltowa (projekt Czerwono-czarny)</Template>
  <TotalTime>1</TotalTime>
  <Pages>4</Pages>
  <Words>576</Words>
  <Characters>3458</Characters>
  <Application>Microsoft Office Word</Application>
  <DocSecurity>0</DocSecurity>
  <Lines>28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Stanisław</cp:lastModifiedBy>
  <cp:revision>2</cp:revision>
  <cp:lastPrinted>2021-02-25T13:16:00Z</cp:lastPrinted>
  <dcterms:created xsi:type="dcterms:W3CDTF">2021-03-02T10:03:00Z</dcterms:created>
  <dcterms:modified xsi:type="dcterms:W3CDTF">2021-03-02T10:03:00Z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TC028051419991</vt:lpwstr>
  </property>
</Properties>
</file>